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C9D18" w14:textId="3B0CBBB9" w:rsidR="00ED2FD5" w:rsidRPr="005B019D" w:rsidRDefault="00ED2FD5" w:rsidP="00ED2FD5">
      <w:pPr>
        <w:rPr>
          <w:noProof/>
          <w:lang w:val="fo-FO"/>
        </w:rPr>
      </w:pPr>
      <w:r w:rsidRPr="005B019D">
        <w:rPr>
          <w:b/>
          <w:noProof/>
          <w:lang w:val="fo-FO"/>
        </w:rPr>
        <w:t>(</w:t>
      </w:r>
      <w:r w:rsidR="00093E81" w:rsidRPr="005B019D">
        <w:rPr>
          <w:b/>
          <w:noProof/>
          <w:lang w:val="fo-FO"/>
        </w:rPr>
        <w:t xml:space="preserve">Síða </w:t>
      </w:r>
      <w:r w:rsidRPr="005B019D">
        <w:rPr>
          <w:b/>
          <w:noProof/>
          <w:lang w:val="fo-FO"/>
        </w:rPr>
        <w:t>1 a</w:t>
      </w:r>
      <w:r w:rsidR="00093E81" w:rsidRPr="005B019D">
        <w:rPr>
          <w:b/>
          <w:noProof/>
          <w:lang w:val="fo-FO"/>
        </w:rPr>
        <w:t>v</w:t>
      </w:r>
      <w:r w:rsidRPr="005B019D">
        <w:rPr>
          <w:b/>
          <w:noProof/>
          <w:lang w:val="fo-FO"/>
        </w:rPr>
        <w:t xml:space="preserve"> 4)</w:t>
      </w:r>
    </w:p>
    <w:p w14:paraId="43636A53" w14:textId="77777777" w:rsidR="00ED2FD5" w:rsidRPr="005B019D" w:rsidRDefault="008F7E1A" w:rsidP="00ED2FD5">
      <w:pPr>
        <w:jc w:val="center"/>
        <w:rPr>
          <w:b/>
          <w:noProof/>
          <w:sz w:val="36"/>
          <w:lang w:val="fo-FO"/>
        </w:rPr>
      </w:pPr>
      <w:r w:rsidRPr="005B019D">
        <w:rPr>
          <w:b/>
          <w:noProof/>
          <w:sz w:val="36"/>
          <w:lang w:val="fo-FO"/>
        </w:rPr>
        <w:t>Innliman</w:t>
      </w:r>
      <w:r w:rsidR="00ED2FD5" w:rsidRPr="005B019D">
        <w:rPr>
          <w:b/>
          <w:noProof/>
          <w:sz w:val="36"/>
          <w:lang w:val="fo-FO"/>
        </w:rPr>
        <w:t xml:space="preserve"> (</w:t>
      </w:r>
      <w:r w:rsidRPr="005B019D">
        <w:rPr>
          <w:b/>
          <w:noProof/>
          <w:sz w:val="36"/>
          <w:lang w:val="fo-FO"/>
        </w:rPr>
        <w:t>av einum limi</w:t>
      </w:r>
      <w:r w:rsidR="00ED2FD5" w:rsidRPr="005B019D">
        <w:rPr>
          <w:b/>
          <w:noProof/>
          <w:sz w:val="36"/>
          <w:lang w:val="fo-FO"/>
        </w:rPr>
        <w:t>)</w:t>
      </w:r>
    </w:p>
    <w:p w14:paraId="57F2CC5D" w14:textId="77777777" w:rsidR="00ED2FD5" w:rsidRPr="005B019D" w:rsidRDefault="00ED2FD5" w:rsidP="00ED2FD5">
      <w:pPr>
        <w:rPr>
          <w:noProof/>
          <w:sz w:val="24"/>
          <w:lang w:val="fo-FO"/>
        </w:rPr>
      </w:pPr>
    </w:p>
    <w:p w14:paraId="1897004D" w14:textId="2B483C1E" w:rsidR="00ED2FD5" w:rsidRPr="005B019D" w:rsidRDefault="00ED2FD5" w:rsidP="00ED2FD5">
      <w:pPr>
        <w:rPr>
          <w:noProof/>
          <w:color w:val="FF0000"/>
          <w:sz w:val="32"/>
          <w:lang w:val="fo-FO"/>
        </w:rPr>
      </w:pPr>
      <w:r w:rsidRPr="005B019D">
        <w:rPr>
          <w:b/>
          <w:noProof/>
          <w:color w:val="FF0000"/>
          <w:sz w:val="32"/>
          <w:lang w:val="fo-FO"/>
        </w:rPr>
        <w:t>Forseti</w:t>
      </w:r>
      <w:r w:rsidR="00992076">
        <w:rPr>
          <w:b/>
          <w:noProof/>
          <w:color w:val="FF0000"/>
          <w:sz w:val="32"/>
          <w:lang w:val="fo-FO"/>
        </w:rPr>
        <w:t xml:space="preserve">n </w:t>
      </w:r>
      <w:r w:rsidRPr="005B019D">
        <w:rPr>
          <w:noProof/>
          <w:color w:val="FF0000"/>
          <w:sz w:val="32"/>
          <w:lang w:val="fo-FO"/>
        </w:rPr>
        <w:t>(</w:t>
      </w:r>
      <w:r w:rsidR="008F7E1A" w:rsidRPr="005B019D">
        <w:rPr>
          <w:noProof/>
          <w:color w:val="FF0000"/>
          <w:sz w:val="32"/>
          <w:lang w:val="fo-FO"/>
        </w:rPr>
        <w:t>ella tann, sum byrjar</w:t>
      </w:r>
      <w:r w:rsidRPr="005B019D">
        <w:rPr>
          <w:noProof/>
          <w:color w:val="FF0000"/>
          <w:sz w:val="32"/>
          <w:lang w:val="fo-FO"/>
        </w:rPr>
        <w:t>)</w:t>
      </w:r>
    </w:p>
    <w:p w14:paraId="73F34EC1" w14:textId="77777777" w:rsidR="00ED2FD5" w:rsidRPr="005B019D" w:rsidRDefault="00ED2FD5" w:rsidP="00ED2FD5">
      <w:pPr>
        <w:rPr>
          <w:noProof/>
          <w:color w:val="FF0000"/>
          <w:sz w:val="28"/>
          <w:lang w:val="fo-FO"/>
        </w:rPr>
      </w:pPr>
    </w:p>
    <w:p w14:paraId="58213893" w14:textId="17557AAA" w:rsidR="00ED2FD5" w:rsidRPr="005B019D" w:rsidRDefault="008F7E1A" w:rsidP="00ED2FD5">
      <w:pPr>
        <w:rPr>
          <w:noProof/>
          <w:color w:val="FF0000"/>
          <w:sz w:val="28"/>
          <w:lang w:val="fo-FO"/>
        </w:rPr>
      </w:pPr>
      <w:r w:rsidRPr="005B019D">
        <w:rPr>
          <w:noProof/>
          <w:color w:val="FF0000"/>
          <w:sz w:val="28"/>
          <w:lang w:val="fo-FO"/>
        </w:rPr>
        <w:t>Í kvø</w:t>
      </w:r>
      <w:r w:rsidR="00ED2FD5" w:rsidRPr="005B019D">
        <w:rPr>
          <w:noProof/>
          <w:color w:val="FF0000"/>
          <w:sz w:val="28"/>
          <w:lang w:val="fo-FO"/>
        </w:rPr>
        <w:t xml:space="preserve">ld </w:t>
      </w:r>
      <w:r w:rsidRPr="005B019D">
        <w:rPr>
          <w:noProof/>
          <w:color w:val="FF0000"/>
          <w:sz w:val="28"/>
          <w:lang w:val="fo-FO"/>
        </w:rPr>
        <w:t xml:space="preserve">hava vit ta stóru gleði at taka nýggjan lim inn í </w:t>
      </w:r>
      <w:r w:rsidR="00ED2FD5" w:rsidRPr="005B019D">
        <w:rPr>
          <w:noProof/>
          <w:color w:val="FF0000"/>
          <w:sz w:val="28"/>
          <w:lang w:val="fo-FO"/>
        </w:rPr>
        <w:t>Kiwaniskl</w:t>
      </w:r>
      <w:r w:rsidRPr="005B019D">
        <w:rPr>
          <w:noProof/>
          <w:color w:val="FF0000"/>
          <w:sz w:val="28"/>
          <w:lang w:val="fo-FO"/>
        </w:rPr>
        <w:t>ubban</w:t>
      </w:r>
      <w:r w:rsidR="00ED2FD5" w:rsidRPr="005B019D">
        <w:rPr>
          <w:noProof/>
          <w:color w:val="FF0000"/>
          <w:sz w:val="28"/>
          <w:lang w:val="fo-FO"/>
        </w:rPr>
        <w:t xml:space="preserve"> _____________________</w:t>
      </w:r>
      <w:r w:rsidR="005B019D" w:rsidRPr="005B019D">
        <w:rPr>
          <w:noProof/>
          <w:color w:val="FF0000"/>
          <w:lang w:val="fo-FO"/>
        </w:rPr>
        <w:t>(navn á klubba)</w:t>
      </w:r>
      <w:r w:rsidR="00ED2FD5" w:rsidRPr="005B019D">
        <w:rPr>
          <w:noProof/>
          <w:color w:val="FF0000"/>
          <w:sz w:val="28"/>
          <w:lang w:val="fo-FO"/>
        </w:rPr>
        <w:t xml:space="preserve">.  </w:t>
      </w:r>
      <w:r w:rsidRPr="005B019D">
        <w:rPr>
          <w:noProof/>
          <w:color w:val="FF0000"/>
          <w:sz w:val="28"/>
          <w:lang w:val="fo-FO"/>
        </w:rPr>
        <w:t>Hesin nýggi limurin er</w:t>
      </w:r>
      <w:r w:rsidR="00ED2FD5" w:rsidRPr="005B019D">
        <w:rPr>
          <w:noProof/>
          <w:color w:val="FF0000"/>
          <w:sz w:val="28"/>
          <w:lang w:val="fo-FO"/>
        </w:rPr>
        <w:t>:</w:t>
      </w:r>
    </w:p>
    <w:p w14:paraId="0D843FFD" w14:textId="77777777" w:rsidR="00ED2FD5" w:rsidRPr="005B019D" w:rsidRDefault="00ED2FD5" w:rsidP="00ED2FD5">
      <w:pPr>
        <w:rPr>
          <w:noProof/>
          <w:color w:val="FF0000"/>
          <w:sz w:val="28"/>
          <w:lang w:val="fo-FO"/>
        </w:rPr>
      </w:pPr>
    </w:p>
    <w:p w14:paraId="2597858F" w14:textId="4B886ADC" w:rsidR="00ED2FD5" w:rsidRPr="005B019D" w:rsidRDefault="00ED2FD5" w:rsidP="00ED2FD5">
      <w:pPr>
        <w:rPr>
          <w:noProof/>
          <w:color w:val="FF0000"/>
          <w:sz w:val="28"/>
          <w:lang w:val="fo-FO"/>
        </w:rPr>
      </w:pPr>
      <w:r w:rsidRPr="005B019D">
        <w:rPr>
          <w:noProof/>
          <w:color w:val="FF0000"/>
          <w:sz w:val="28"/>
          <w:lang w:val="fo-FO"/>
        </w:rPr>
        <w:t>__________________________</w:t>
      </w:r>
      <w:r w:rsidR="005B019D" w:rsidRPr="005B019D">
        <w:rPr>
          <w:noProof/>
          <w:color w:val="FF0000"/>
          <w:sz w:val="28"/>
          <w:lang w:val="fo-FO"/>
        </w:rPr>
        <w:t>_______________________________</w:t>
      </w:r>
      <w:r w:rsidR="00992076">
        <w:rPr>
          <w:noProof/>
          <w:color w:val="FF0000"/>
          <w:lang w:val="fo-FO"/>
        </w:rPr>
        <w:t>(navn á nýggja liminum</w:t>
      </w:r>
      <w:r w:rsidR="005B019D" w:rsidRPr="005B019D">
        <w:rPr>
          <w:noProof/>
          <w:color w:val="FF0000"/>
          <w:lang w:val="fo-FO"/>
        </w:rPr>
        <w:t>)</w:t>
      </w:r>
    </w:p>
    <w:p w14:paraId="40EB7EB7" w14:textId="77777777" w:rsidR="00ED2FD5" w:rsidRPr="005B019D" w:rsidRDefault="00ED2FD5" w:rsidP="00ED2FD5">
      <w:pPr>
        <w:rPr>
          <w:noProof/>
          <w:color w:val="FF0000"/>
          <w:sz w:val="28"/>
          <w:lang w:val="fo-FO"/>
        </w:rPr>
      </w:pPr>
    </w:p>
    <w:p w14:paraId="2568FC10" w14:textId="6EF6D034" w:rsidR="00ED2FD5" w:rsidRPr="005B019D" w:rsidRDefault="008F7E1A" w:rsidP="00ED2FD5">
      <w:pPr>
        <w:rPr>
          <w:noProof/>
          <w:color w:val="FF0000"/>
          <w:sz w:val="28"/>
          <w:lang w:val="fo-FO"/>
        </w:rPr>
      </w:pPr>
      <w:r w:rsidRPr="005B019D">
        <w:rPr>
          <w:noProof/>
          <w:color w:val="FF0000"/>
          <w:sz w:val="28"/>
          <w:lang w:val="fo-FO"/>
        </w:rPr>
        <w:t>Viðmælt upptøkuna í klubban hava limir okkara</w:t>
      </w:r>
      <w:r w:rsidR="00ED2FD5" w:rsidRPr="005B019D">
        <w:rPr>
          <w:noProof/>
          <w:color w:val="FF0000"/>
          <w:sz w:val="28"/>
          <w:lang w:val="fo-FO"/>
        </w:rPr>
        <w:t>:</w:t>
      </w:r>
      <w:r w:rsidR="005B019D" w:rsidRPr="005B019D">
        <w:rPr>
          <w:noProof/>
          <w:color w:val="FF0000"/>
          <w:sz w:val="28"/>
          <w:lang w:val="fo-FO"/>
        </w:rPr>
        <w:t xml:space="preserve"> </w:t>
      </w:r>
      <w:r w:rsidR="005B019D" w:rsidRPr="005B019D">
        <w:rPr>
          <w:noProof/>
          <w:color w:val="FF0000"/>
          <w:lang w:val="fo-FO"/>
        </w:rPr>
        <w:t>(nøvn á gubbum/gummum)</w:t>
      </w:r>
    </w:p>
    <w:p w14:paraId="479AB386" w14:textId="77777777" w:rsidR="00ED2FD5" w:rsidRPr="005B019D" w:rsidRDefault="00ED2FD5" w:rsidP="00ED2FD5">
      <w:pPr>
        <w:rPr>
          <w:noProof/>
          <w:color w:val="FF0000"/>
          <w:sz w:val="28"/>
          <w:lang w:val="fo-FO"/>
        </w:rPr>
      </w:pPr>
    </w:p>
    <w:p w14:paraId="14E600FC" w14:textId="77777777" w:rsidR="00ED2FD5" w:rsidRPr="005B019D" w:rsidRDefault="00ED2FD5" w:rsidP="00ED2FD5">
      <w:pPr>
        <w:rPr>
          <w:noProof/>
          <w:color w:val="FF0000"/>
          <w:sz w:val="28"/>
          <w:lang w:val="fo-FO"/>
        </w:rPr>
      </w:pPr>
      <w:r w:rsidRPr="005B019D">
        <w:rPr>
          <w:noProof/>
          <w:color w:val="FF0000"/>
          <w:sz w:val="28"/>
          <w:lang w:val="fo-FO"/>
        </w:rPr>
        <w:t>__________________________</w:t>
      </w:r>
      <w:r w:rsidRPr="005B019D">
        <w:rPr>
          <w:noProof/>
          <w:color w:val="FF0000"/>
          <w:sz w:val="28"/>
          <w:lang w:val="fo-FO"/>
        </w:rPr>
        <w:tab/>
        <w:t>____________________________________</w:t>
      </w:r>
    </w:p>
    <w:p w14:paraId="56C08D33" w14:textId="77777777" w:rsidR="00ED2FD5" w:rsidRPr="005B019D" w:rsidRDefault="00ED2FD5" w:rsidP="00ED2FD5">
      <w:pPr>
        <w:rPr>
          <w:noProof/>
          <w:color w:val="FF0000"/>
          <w:sz w:val="28"/>
          <w:lang w:val="fo-FO"/>
        </w:rPr>
      </w:pPr>
    </w:p>
    <w:p w14:paraId="33F5CC92" w14:textId="77777777" w:rsidR="00ED2FD5" w:rsidRPr="005B019D" w:rsidRDefault="00ED2FD5" w:rsidP="00ED2FD5">
      <w:pPr>
        <w:rPr>
          <w:noProof/>
          <w:color w:val="FF0000"/>
          <w:sz w:val="28"/>
          <w:lang w:val="fo-FO"/>
        </w:rPr>
      </w:pPr>
      <w:r w:rsidRPr="005B019D">
        <w:rPr>
          <w:noProof/>
          <w:color w:val="FF0000"/>
          <w:sz w:val="28"/>
          <w:lang w:val="fo-FO"/>
        </w:rPr>
        <w:t>__________________________</w:t>
      </w:r>
      <w:r w:rsidRPr="005B019D">
        <w:rPr>
          <w:noProof/>
          <w:color w:val="FF0000"/>
          <w:sz w:val="28"/>
          <w:lang w:val="fo-FO"/>
        </w:rPr>
        <w:tab/>
        <w:t>____________________________________</w:t>
      </w:r>
    </w:p>
    <w:p w14:paraId="77B5DE38" w14:textId="77777777" w:rsidR="00ED2FD5" w:rsidRPr="005B019D" w:rsidRDefault="00ED2FD5" w:rsidP="00ED2FD5">
      <w:pPr>
        <w:rPr>
          <w:noProof/>
          <w:color w:val="FF0000"/>
          <w:sz w:val="28"/>
          <w:lang w:val="fo-FO"/>
        </w:rPr>
      </w:pPr>
    </w:p>
    <w:p w14:paraId="595DB0DF" w14:textId="2647CDA8" w:rsidR="005B019D" w:rsidRPr="005B019D" w:rsidRDefault="008F7E1A" w:rsidP="00ED2FD5">
      <w:pPr>
        <w:rPr>
          <w:noProof/>
          <w:color w:val="FF0000"/>
          <w:sz w:val="28"/>
          <w:lang w:val="fo-FO"/>
        </w:rPr>
      </w:pPr>
      <w:r w:rsidRPr="005B019D">
        <w:rPr>
          <w:noProof/>
          <w:color w:val="FF0000"/>
          <w:sz w:val="28"/>
          <w:lang w:val="fo-FO"/>
        </w:rPr>
        <w:t>Eg havi biðið</w:t>
      </w:r>
      <w:r w:rsidR="00ED2FD5" w:rsidRPr="005B019D">
        <w:rPr>
          <w:noProof/>
          <w:color w:val="FF0000"/>
          <w:sz w:val="28"/>
          <w:lang w:val="fo-FO"/>
        </w:rPr>
        <w:t xml:space="preserve"> __________________________________</w:t>
      </w:r>
      <w:r w:rsidR="005B019D" w:rsidRPr="005B019D">
        <w:rPr>
          <w:noProof/>
          <w:color w:val="FF0000"/>
          <w:lang w:val="fo-FO"/>
        </w:rPr>
        <w:t>(navn á uppta</w:t>
      </w:r>
      <w:r w:rsidR="0003009D">
        <w:rPr>
          <w:noProof/>
          <w:color w:val="FF0000"/>
          <w:lang w:val="fo-FO"/>
        </w:rPr>
        <w:t>kandi</w:t>
      </w:r>
      <w:r w:rsidR="005B019D" w:rsidRPr="005B019D">
        <w:rPr>
          <w:noProof/>
          <w:color w:val="FF0000"/>
          <w:lang w:val="fo-FO"/>
        </w:rPr>
        <w:t>)</w:t>
      </w:r>
      <w:r w:rsidRPr="005B019D">
        <w:rPr>
          <w:noProof/>
          <w:color w:val="FF0000"/>
          <w:sz w:val="28"/>
          <w:lang w:val="fo-FO"/>
        </w:rPr>
        <w:t xml:space="preserve"> um at vera mær til hjálpar við hesum, og eg fari at biðja hann/hana koma upp her. </w:t>
      </w:r>
    </w:p>
    <w:p w14:paraId="171AFABD" w14:textId="1CC4AAD9" w:rsidR="00ED2FD5" w:rsidRPr="005B019D" w:rsidRDefault="008F7E1A" w:rsidP="00ED2FD5">
      <w:pPr>
        <w:rPr>
          <w:noProof/>
          <w:color w:val="FF0000"/>
          <w:sz w:val="28"/>
          <w:lang w:val="fo-FO"/>
        </w:rPr>
      </w:pPr>
      <w:r w:rsidRPr="005B019D">
        <w:rPr>
          <w:noProof/>
          <w:color w:val="FF0000"/>
          <w:sz w:val="28"/>
          <w:lang w:val="fo-FO"/>
        </w:rPr>
        <w:t xml:space="preserve">Somuleiðis fari eg at biðja </w:t>
      </w:r>
      <w:r w:rsidR="005B019D" w:rsidRPr="005B019D">
        <w:rPr>
          <w:noProof/>
          <w:color w:val="FF0000"/>
          <w:sz w:val="28"/>
          <w:lang w:val="fo-FO"/>
        </w:rPr>
        <w:t xml:space="preserve">komandi Kiwanislimin og </w:t>
      </w:r>
      <w:r w:rsidRPr="005B019D">
        <w:rPr>
          <w:noProof/>
          <w:color w:val="FF0000"/>
          <w:sz w:val="28"/>
          <w:lang w:val="fo-FO"/>
        </w:rPr>
        <w:t xml:space="preserve">gubbar/gummur </w:t>
      </w:r>
      <w:r w:rsidR="005B019D" w:rsidRPr="005B019D">
        <w:rPr>
          <w:noProof/>
          <w:color w:val="FF0000"/>
          <w:sz w:val="28"/>
          <w:lang w:val="fo-FO"/>
        </w:rPr>
        <w:t>hansara um at koma upp her</w:t>
      </w:r>
      <w:r w:rsidR="00992076">
        <w:rPr>
          <w:noProof/>
          <w:color w:val="FF0000"/>
          <w:sz w:val="28"/>
          <w:lang w:val="fo-FO"/>
        </w:rPr>
        <w:t xml:space="preserve"> og stilla seg í</w:t>
      </w:r>
      <w:r w:rsidR="005B019D">
        <w:rPr>
          <w:noProof/>
          <w:color w:val="FF0000"/>
          <w:sz w:val="28"/>
          <w:lang w:val="fo-FO"/>
        </w:rPr>
        <w:t xml:space="preserve"> rað</w:t>
      </w:r>
      <w:r w:rsidR="005B019D" w:rsidRPr="005B019D">
        <w:rPr>
          <w:noProof/>
          <w:color w:val="FF0000"/>
          <w:sz w:val="28"/>
          <w:lang w:val="fo-FO"/>
        </w:rPr>
        <w:t xml:space="preserve">, fyrst </w:t>
      </w:r>
      <w:r w:rsidR="005B019D">
        <w:rPr>
          <w:noProof/>
          <w:color w:val="FF0000"/>
          <w:sz w:val="28"/>
          <w:lang w:val="fo-FO"/>
        </w:rPr>
        <w:t>gubbar/gummur og síðani nýggi limurin.</w:t>
      </w:r>
      <w:r w:rsidR="005B019D" w:rsidRPr="005B019D">
        <w:rPr>
          <w:noProof/>
          <w:color w:val="FF0000"/>
          <w:sz w:val="28"/>
          <w:lang w:val="fo-FO"/>
        </w:rPr>
        <w:t xml:space="preserve"> </w:t>
      </w:r>
    </w:p>
    <w:p w14:paraId="0111E9D3" w14:textId="77777777" w:rsidR="00ED2FD5" w:rsidRPr="005B019D" w:rsidRDefault="00ED2FD5" w:rsidP="00ED2FD5">
      <w:pPr>
        <w:rPr>
          <w:noProof/>
          <w:sz w:val="28"/>
          <w:lang w:val="fo-FO"/>
        </w:rPr>
      </w:pPr>
    </w:p>
    <w:p w14:paraId="2743E9DE" w14:textId="1ED813FD" w:rsidR="00ED2FD5" w:rsidRPr="005B019D" w:rsidRDefault="0003009D" w:rsidP="00ED2FD5">
      <w:pPr>
        <w:jc w:val="center"/>
        <w:rPr>
          <w:b/>
          <w:noProof/>
          <w:color w:val="0000FF"/>
          <w:sz w:val="32"/>
          <w:lang w:val="fo-FO"/>
        </w:rPr>
      </w:pPr>
      <w:r>
        <w:rPr>
          <w:b/>
          <w:noProof/>
          <w:color w:val="0000FF"/>
          <w:sz w:val="32"/>
          <w:lang w:val="fo-FO"/>
        </w:rPr>
        <w:t>Her yvirtekur upp</w:t>
      </w:r>
      <w:r w:rsidR="005B019D">
        <w:rPr>
          <w:b/>
          <w:noProof/>
          <w:color w:val="0000FF"/>
          <w:sz w:val="32"/>
          <w:lang w:val="fo-FO"/>
        </w:rPr>
        <w:t>ta</w:t>
      </w:r>
      <w:r>
        <w:rPr>
          <w:b/>
          <w:noProof/>
          <w:color w:val="0000FF"/>
          <w:sz w:val="32"/>
          <w:lang w:val="fo-FO"/>
        </w:rPr>
        <w:t>kandi</w:t>
      </w:r>
      <w:r w:rsidR="005B019D">
        <w:rPr>
          <w:b/>
          <w:noProof/>
          <w:color w:val="0000FF"/>
          <w:sz w:val="32"/>
          <w:lang w:val="fo-FO"/>
        </w:rPr>
        <w:t xml:space="preserve"> og lesur sín part</w:t>
      </w:r>
      <w:r w:rsidR="00ED2FD5" w:rsidRPr="005B019D">
        <w:rPr>
          <w:b/>
          <w:noProof/>
          <w:color w:val="0000FF"/>
          <w:sz w:val="32"/>
          <w:lang w:val="fo-FO"/>
        </w:rPr>
        <w:t xml:space="preserve"> (</w:t>
      </w:r>
      <w:r w:rsidR="005B019D">
        <w:rPr>
          <w:b/>
          <w:noProof/>
          <w:color w:val="0000FF"/>
          <w:sz w:val="32"/>
          <w:lang w:val="fo-FO"/>
        </w:rPr>
        <w:t>síðu</w:t>
      </w:r>
      <w:r w:rsidR="00ED2FD5" w:rsidRPr="005B019D">
        <w:rPr>
          <w:b/>
          <w:noProof/>
          <w:color w:val="0000FF"/>
          <w:sz w:val="32"/>
          <w:lang w:val="fo-FO"/>
        </w:rPr>
        <w:t xml:space="preserve"> 2 og 3)</w:t>
      </w:r>
    </w:p>
    <w:p w14:paraId="736FB58D" w14:textId="77777777" w:rsidR="00ED2FD5" w:rsidRPr="005B019D" w:rsidRDefault="00ED2FD5" w:rsidP="00ED2FD5">
      <w:pPr>
        <w:rPr>
          <w:b/>
          <w:noProof/>
          <w:sz w:val="28"/>
          <w:lang w:val="fo-FO"/>
        </w:rPr>
      </w:pPr>
    </w:p>
    <w:p w14:paraId="1F94C7A4" w14:textId="3FDB09E5" w:rsidR="00ED2FD5" w:rsidRPr="005B019D" w:rsidRDefault="00ED2FD5" w:rsidP="00ED2FD5">
      <w:pPr>
        <w:rPr>
          <w:b/>
          <w:noProof/>
          <w:color w:val="FF0000"/>
          <w:sz w:val="32"/>
          <w:lang w:val="fo-FO"/>
        </w:rPr>
      </w:pPr>
      <w:r w:rsidRPr="005B019D">
        <w:rPr>
          <w:b/>
          <w:noProof/>
          <w:color w:val="FF0000"/>
          <w:sz w:val="32"/>
          <w:lang w:val="fo-FO"/>
        </w:rPr>
        <w:t>Forseti</w:t>
      </w:r>
      <w:r w:rsidR="00992076">
        <w:rPr>
          <w:b/>
          <w:noProof/>
          <w:color w:val="FF0000"/>
          <w:sz w:val="32"/>
          <w:lang w:val="fo-FO"/>
        </w:rPr>
        <w:t>n</w:t>
      </w:r>
      <w:r w:rsidRPr="005B019D">
        <w:rPr>
          <w:b/>
          <w:noProof/>
          <w:color w:val="FF0000"/>
          <w:sz w:val="32"/>
          <w:lang w:val="fo-FO"/>
        </w:rPr>
        <w:t xml:space="preserve"> (eftir a</w:t>
      </w:r>
      <w:r w:rsidR="00666E37">
        <w:rPr>
          <w:b/>
          <w:noProof/>
          <w:color w:val="FF0000"/>
          <w:sz w:val="32"/>
          <w:lang w:val="fo-FO"/>
        </w:rPr>
        <w:t>t upptøkan er liðug</w:t>
      </w:r>
      <w:r w:rsidRPr="005B019D">
        <w:rPr>
          <w:b/>
          <w:noProof/>
          <w:color w:val="FF0000"/>
          <w:sz w:val="32"/>
          <w:lang w:val="fo-FO"/>
        </w:rPr>
        <w:t>):</w:t>
      </w:r>
    </w:p>
    <w:p w14:paraId="29BB9F8B" w14:textId="77777777" w:rsidR="00ED2FD5" w:rsidRPr="005B019D" w:rsidRDefault="00ED2FD5" w:rsidP="00ED2FD5">
      <w:pPr>
        <w:rPr>
          <w:noProof/>
          <w:color w:val="FF0000"/>
          <w:sz w:val="28"/>
          <w:lang w:val="fo-FO"/>
        </w:rPr>
      </w:pPr>
    </w:p>
    <w:p w14:paraId="1DE45D7B" w14:textId="4D80DBBA" w:rsidR="00ED2FD5" w:rsidRPr="00666E37" w:rsidRDefault="00666E37" w:rsidP="00ED2FD5">
      <w:pPr>
        <w:rPr>
          <w:b/>
          <w:noProof/>
          <w:color w:val="FF0000"/>
          <w:sz w:val="28"/>
          <w:lang w:val="fo-FO"/>
        </w:rPr>
      </w:pPr>
      <w:r w:rsidRPr="00666E37">
        <w:rPr>
          <w:b/>
          <w:noProof/>
          <w:color w:val="FF0000"/>
          <w:sz w:val="28"/>
          <w:lang w:val="fo-FO"/>
        </w:rPr>
        <w:t>(Vendir sær móti nýggja liminum og lesur</w:t>
      </w:r>
      <w:r w:rsidR="00F03544">
        <w:rPr>
          <w:b/>
          <w:noProof/>
          <w:color w:val="FF0000"/>
          <w:sz w:val="28"/>
          <w:lang w:val="fo-FO"/>
        </w:rPr>
        <w:t>, sí navn omanfyri</w:t>
      </w:r>
      <w:bookmarkStart w:id="0" w:name="_GoBack"/>
      <w:bookmarkEnd w:id="0"/>
      <w:r w:rsidRPr="00666E37">
        <w:rPr>
          <w:b/>
          <w:noProof/>
          <w:color w:val="FF0000"/>
          <w:sz w:val="28"/>
          <w:lang w:val="fo-FO"/>
        </w:rPr>
        <w:t>)</w:t>
      </w:r>
    </w:p>
    <w:p w14:paraId="5CE3042F" w14:textId="77777777" w:rsidR="00ED2FD5" w:rsidRPr="005B019D" w:rsidRDefault="00ED2FD5" w:rsidP="00ED2FD5">
      <w:pPr>
        <w:rPr>
          <w:noProof/>
          <w:color w:val="FF0000"/>
          <w:sz w:val="28"/>
          <w:lang w:val="fo-FO"/>
        </w:rPr>
      </w:pPr>
    </w:p>
    <w:p w14:paraId="0C246A60" w14:textId="56C2D105" w:rsidR="00ED2FD5" w:rsidRPr="005B019D" w:rsidRDefault="00666E37" w:rsidP="00666E37">
      <w:pPr>
        <w:rPr>
          <w:noProof/>
          <w:color w:val="FF0000"/>
          <w:sz w:val="28"/>
          <w:lang w:val="fo-FO"/>
        </w:rPr>
      </w:pPr>
      <w:r>
        <w:rPr>
          <w:noProof/>
          <w:color w:val="FF0000"/>
          <w:sz w:val="28"/>
          <w:lang w:val="fo-FO"/>
        </w:rPr>
        <w:t xml:space="preserve">Vegna allar limirnar í klubbanum bjóði eg tær hjartaliga vælkomnum/vælkomnari í klubban. Vit vóna, at tín limaskapur styrkir okkara klubba og Kiwanisarbeiði, og eg vóni, at limaskapurin eisini verður tær og tínum til gagns og gleði. </w:t>
      </w:r>
    </w:p>
    <w:p w14:paraId="6C119C8B" w14:textId="77777777" w:rsidR="00ED2FD5" w:rsidRPr="005B019D" w:rsidRDefault="00ED2FD5" w:rsidP="00ED2FD5">
      <w:pPr>
        <w:rPr>
          <w:noProof/>
          <w:color w:val="FF0000"/>
          <w:sz w:val="28"/>
          <w:lang w:val="fo-FO"/>
        </w:rPr>
      </w:pPr>
    </w:p>
    <w:p w14:paraId="7AAF7F1F" w14:textId="354821F5" w:rsidR="00ED2FD5" w:rsidRPr="005B019D" w:rsidRDefault="00ED2FD5" w:rsidP="00ED2FD5">
      <w:pPr>
        <w:rPr>
          <w:b/>
          <w:noProof/>
          <w:color w:val="FF0000"/>
          <w:sz w:val="28"/>
          <w:lang w:val="fo-FO"/>
        </w:rPr>
      </w:pPr>
      <w:r w:rsidRPr="005B019D">
        <w:rPr>
          <w:b/>
          <w:noProof/>
          <w:color w:val="FF0000"/>
          <w:sz w:val="28"/>
          <w:lang w:val="fo-FO"/>
        </w:rPr>
        <w:t>(</w:t>
      </w:r>
      <w:r w:rsidR="00666E37">
        <w:rPr>
          <w:b/>
          <w:noProof/>
          <w:color w:val="FF0000"/>
          <w:sz w:val="28"/>
          <w:lang w:val="fo-FO"/>
        </w:rPr>
        <w:t>Vendir sær móti hinum og lesur</w:t>
      </w:r>
      <w:r w:rsidRPr="005B019D">
        <w:rPr>
          <w:b/>
          <w:noProof/>
          <w:color w:val="FF0000"/>
          <w:sz w:val="28"/>
          <w:lang w:val="fo-FO"/>
        </w:rPr>
        <w:t>)</w:t>
      </w:r>
    </w:p>
    <w:p w14:paraId="39ACC791" w14:textId="77777777" w:rsidR="00ED2FD5" w:rsidRPr="005B019D" w:rsidRDefault="00ED2FD5" w:rsidP="00ED2FD5">
      <w:pPr>
        <w:rPr>
          <w:noProof/>
          <w:color w:val="FF0000"/>
          <w:sz w:val="28"/>
          <w:lang w:val="fo-FO"/>
        </w:rPr>
      </w:pPr>
    </w:p>
    <w:p w14:paraId="3470D088" w14:textId="64588868" w:rsidR="00ED2FD5" w:rsidRPr="005B019D" w:rsidRDefault="00ED2FD5" w:rsidP="00992076">
      <w:pPr>
        <w:rPr>
          <w:noProof/>
          <w:color w:val="FF0000"/>
          <w:sz w:val="28"/>
          <w:lang w:val="fo-FO"/>
        </w:rPr>
      </w:pPr>
      <w:r w:rsidRPr="005B019D">
        <w:rPr>
          <w:noProof/>
          <w:color w:val="FF0000"/>
          <w:sz w:val="28"/>
          <w:lang w:val="fo-FO"/>
        </w:rPr>
        <w:t>G</w:t>
      </w:r>
      <w:r w:rsidR="00666E37">
        <w:rPr>
          <w:noProof/>
          <w:color w:val="FF0000"/>
          <w:sz w:val="28"/>
          <w:lang w:val="fo-FO"/>
        </w:rPr>
        <w:t>óðu limir. Vit hava í kvøld fingið nýggjan</w:t>
      </w:r>
      <w:r w:rsidR="00992076">
        <w:rPr>
          <w:noProof/>
          <w:color w:val="FF0000"/>
          <w:sz w:val="28"/>
          <w:lang w:val="fo-FO"/>
        </w:rPr>
        <w:t xml:space="preserve"> lim í klubban, og við honum nýggjar kreftir og hugskot. Vit skulu øll gera okkara til, at hann/hon skal kenna seg vælkomna/n okkara millum, at hann/hon fatar luttøku sína í Kiwanisarbeiðinum sum ynskta, og at hann/hon má finna stol</w:t>
      </w:r>
      <w:r w:rsidR="00F03544">
        <w:rPr>
          <w:noProof/>
          <w:color w:val="FF0000"/>
          <w:sz w:val="28"/>
          <w:lang w:val="fo-FO"/>
        </w:rPr>
        <w:t xml:space="preserve">tleika í at vera limur í </w:t>
      </w:r>
      <w:r w:rsidR="00992076">
        <w:rPr>
          <w:noProof/>
          <w:color w:val="FF0000"/>
          <w:sz w:val="28"/>
          <w:lang w:val="fo-FO"/>
        </w:rPr>
        <w:t>klubbanum</w:t>
      </w:r>
      <w:r w:rsidR="00702B32">
        <w:rPr>
          <w:noProof/>
          <w:color w:val="FF0000"/>
          <w:sz w:val="28"/>
          <w:lang w:val="fo-FO"/>
        </w:rPr>
        <w:t>.</w:t>
      </w:r>
    </w:p>
    <w:p w14:paraId="66FCB67D" w14:textId="77777777" w:rsidR="00ED2FD5" w:rsidRPr="005B019D" w:rsidRDefault="00ED2FD5" w:rsidP="00ED2FD5">
      <w:pPr>
        <w:rPr>
          <w:noProof/>
          <w:color w:val="FF0000"/>
          <w:sz w:val="28"/>
          <w:lang w:val="fo-FO"/>
        </w:rPr>
      </w:pPr>
    </w:p>
    <w:p w14:paraId="07F1C563" w14:textId="63E6B8DC" w:rsidR="00ED2FD5" w:rsidRPr="005B019D" w:rsidRDefault="00992076" w:rsidP="00ED2FD5">
      <w:pPr>
        <w:rPr>
          <w:b/>
          <w:noProof/>
          <w:color w:val="FF0000"/>
          <w:sz w:val="28"/>
          <w:lang w:val="fo-FO"/>
        </w:rPr>
      </w:pPr>
      <w:r>
        <w:rPr>
          <w:b/>
          <w:noProof/>
          <w:color w:val="FF0000"/>
          <w:sz w:val="28"/>
          <w:lang w:val="fo-FO"/>
        </w:rPr>
        <w:t>(</w:t>
      </w:r>
      <w:r w:rsidR="00702B32">
        <w:rPr>
          <w:b/>
          <w:noProof/>
          <w:color w:val="FF0000"/>
          <w:sz w:val="28"/>
          <w:lang w:val="fo-FO"/>
        </w:rPr>
        <w:t>Tekur</w:t>
      </w:r>
      <w:r w:rsidR="00ED2FD5" w:rsidRPr="005B019D">
        <w:rPr>
          <w:b/>
          <w:noProof/>
          <w:color w:val="FF0000"/>
          <w:sz w:val="28"/>
          <w:lang w:val="fo-FO"/>
        </w:rPr>
        <w:t xml:space="preserve"> í </w:t>
      </w:r>
      <w:r>
        <w:rPr>
          <w:b/>
          <w:noProof/>
          <w:color w:val="FF0000"/>
          <w:sz w:val="28"/>
          <w:lang w:val="fo-FO"/>
        </w:rPr>
        <w:t>hondina á nýggja liminum)</w:t>
      </w:r>
    </w:p>
    <w:p w14:paraId="612E10A0" w14:textId="77777777" w:rsidR="00ED2FD5" w:rsidRPr="005B019D" w:rsidRDefault="00ED2FD5" w:rsidP="00ED2FD5">
      <w:pPr>
        <w:rPr>
          <w:b/>
          <w:noProof/>
          <w:color w:val="FF0000"/>
          <w:sz w:val="28"/>
          <w:lang w:val="fo-FO"/>
        </w:rPr>
      </w:pPr>
    </w:p>
    <w:p w14:paraId="3F40A3AA" w14:textId="61119BFA" w:rsidR="00ED2FD5" w:rsidRPr="005B019D" w:rsidRDefault="00992076" w:rsidP="00ED2FD5">
      <w:pPr>
        <w:rPr>
          <w:noProof/>
          <w:sz w:val="28"/>
          <w:lang w:val="fo-FO"/>
        </w:rPr>
      </w:pPr>
      <w:r>
        <w:rPr>
          <w:b/>
          <w:noProof/>
          <w:color w:val="FF0000"/>
          <w:sz w:val="28"/>
          <w:lang w:val="fo-FO"/>
        </w:rPr>
        <w:t>Vit skulu bjóða nýggja liminum vælkomnum við lógvabresti.</w:t>
      </w:r>
      <w:r w:rsidR="00ED2FD5" w:rsidRPr="005B019D">
        <w:rPr>
          <w:b/>
          <w:noProof/>
          <w:color w:val="FF0000"/>
          <w:sz w:val="28"/>
          <w:lang w:val="fo-FO"/>
        </w:rPr>
        <w:br w:type="page"/>
      </w:r>
      <w:r w:rsidR="00ED2FD5" w:rsidRPr="005B019D">
        <w:rPr>
          <w:b/>
          <w:noProof/>
          <w:lang w:val="fo-FO"/>
        </w:rPr>
        <w:lastRenderedPageBreak/>
        <w:t>(</w:t>
      </w:r>
      <w:r w:rsidR="00093E81" w:rsidRPr="005B019D">
        <w:rPr>
          <w:b/>
          <w:noProof/>
          <w:lang w:val="fo-FO"/>
        </w:rPr>
        <w:t xml:space="preserve">Síða </w:t>
      </w:r>
      <w:r w:rsidR="00ED2FD5" w:rsidRPr="005B019D">
        <w:rPr>
          <w:b/>
          <w:noProof/>
          <w:lang w:val="fo-FO"/>
        </w:rPr>
        <w:t>2 a</w:t>
      </w:r>
      <w:r w:rsidR="00093E81" w:rsidRPr="005B019D">
        <w:rPr>
          <w:b/>
          <w:noProof/>
          <w:lang w:val="fo-FO"/>
        </w:rPr>
        <w:t>v</w:t>
      </w:r>
      <w:r w:rsidR="00ED2FD5" w:rsidRPr="005B019D">
        <w:rPr>
          <w:b/>
          <w:noProof/>
          <w:lang w:val="fo-FO"/>
        </w:rPr>
        <w:t xml:space="preserve"> 4)</w:t>
      </w:r>
    </w:p>
    <w:p w14:paraId="2DD38CEC" w14:textId="77777777" w:rsidR="00ED2FD5" w:rsidRPr="005B019D" w:rsidRDefault="00ED2FD5" w:rsidP="00ED2FD5">
      <w:pPr>
        <w:rPr>
          <w:noProof/>
          <w:sz w:val="28"/>
          <w:lang w:val="fo-FO"/>
        </w:rPr>
      </w:pPr>
    </w:p>
    <w:p w14:paraId="27D1FD3F" w14:textId="0054A221" w:rsidR="00ED2FD5" w:rsidRPr="005B019D" w:rsidRDefault="005B019D" w:rsidP="00ED2FD5">
      <w:pPr>
        <w:jc w:val="center"/>
        <w:rPr>
          <w:b/>
          <w:noProof/>
          <w:sz w:val="36"/>
          <w:lang w:val="fo-FO"/>
        </w:rPr>
      </w:pPr>
      <w:r>
        <w:rPr>
          <w:b/>
          <w:noProof/>
          <w:sz w:val="36"/>
          <w:lang w:val="fo-FO"/>
        </w:rPr>
        <w:t>Innliman</w:t>
      </w:r>
      <w:r w:rsidR="00ED2FD5" w:rsidRPr="005B019D">
        <w:rPr>
          <w:b/>
          <w:noProof/>
          <w:sz w:val="36"/>
          <w:lang w:val="fo-FO"/>
        </w:rPr>
        <w:t xml:space="preserve"> (</w:t>
      </w:r>
      <w:r>
        <w:rPr>
          <w:b/>
          <w:noProof/>
          <w:sz w:val="36"/>
          <w:lang w:val="fo-FO"/>
        </w:rPr>
        <w:t>av einum limi</w:t>
      </w:r>
      <w:r w:rsidR="00ED2FD5" w:rsidRPr="005B019D">
        <w:rPr>
          <w:b/>
          <w:noProof/>
          <w:sz w:val="36"/>
          <w:lang w:val="fo-FO"/>
        </w:rPr>
        <w:t>)</w:t>
      </w:r>
    </w:p>
    <w:p w14:paraId="3DED269D" w14:textId="77777777" w:rsidR="00ED2FD5" w:rsidRPr="005B019D" w:rsidRDefault="00ED2FD5" w:rsidP="00ED2FD5">
      <w:pPr>
        <w:rPr>
          <w:noProof/>
          <w:sz w:val="28"/>
          <w:lang w:val="fo-FO"/>
        </w:rPr>
      </w:pPr>
    </w:p>
    <w:p w14:paraId="4DEF2EE0" w14:textId="6C215659" w:rsidR="00ED2FD5" w:rsidRPr="005B019D" w:rsidRDefault="0003009D" w:rsidP="00ED2FD5">
      <w:pPr>
        <w:rPr>
          <w:noProof/>
          <w:color w:val="0000FF"/>
          <w:sz w:val="28"/>
          <w:lang w:val="fo-FO"/>
        </w:rPr>
      </w:pPr>
      <w:r>
        <w:rPr>
          <w:b/>
          <w:noProof/>
          <w:color w:val="0000FF"/>
          <w:sz w:val="32"/>
          <w:lang w:val="fo-FO"/>
        </w:rPr>
        <w:t>Upp</w:t>
      </w:r>
      <w:r w:rsidR="005B019D">
        <w:rPr>
          <w:b/>
          <w:noProof/>
          <w:color w:val="0000FF"/>
          <w:sz w:val="32"/>
          <w:lang w:val="fo-FO"/>
        </w:rPr>
        <w:t>taka</w:t>
      </w:r>
      <w:r>
        <w:rPr>
          <w:b/>
          <w:noProof/>
          <w:color w:val="0000FF"/>
          <w:sz w:val="32"/>
          <w:lang w:val="fo-FO"/>
        </w:rPr>
        <w:t>nd</w:t>
      </w:r>
      <w:r w:rsidR="005B019D">
        <w:rPr>
          <w:b/>
          <w:noProof/>
          <w:color w:val="0000FF"/>
          <w:sz w:val="32"/>
          <w:lang w:val="fo-FO"/>
        </w:rPr>
        <w:t>i</w:t>
      </w:r>
      <w:r w:rsidR="00F03544">
        <w:rPr>
          <w:b/>
          <w:noProof/>
          <w:color w:val="0000FF"/>
          <w:sz w:val="32"/>
          <w:lang w:val="fo-FO"/>
        </w:rPr>
        <w:t xml:space="preserve"> </w:t>
      </w:r>
      <w:r w:rsidR="00F03544">
        <w:rPr>
          <w:b/>
          <w:noProof/>
          <w:color w:val="0000FF"/>
          <w:sz w:val="32"/>
          <w:lang w:val="fo-FO"/>
        </w:rPr>
        <w:t xml:space="preserve">______________ </w:t>
      </w:r>
      <w:r w:rsidR="00F03544">
        <w:rPr>
          <w:b/>
          <w:noProof/>
          <w:color w:val="0000FF"/>
          <w:lang w:val="fo-FO"/>
        </w:rPr>
        <w:t>(navn á upptakandi)</w:t>
      </w:r>
      <w:r w:rsidR="00ED2FD5" w:rsidRPr="005B019D">
        <w:rPr>
          <w:b/>
          <w:noProof/>
          <w:color w:val="0000FF"/>
          <w:sz w:val="32"/>
          <w:lang w:val="fo-FO"/>
        </w:rPr>
        <w:t>:</w:t>
      </w:r>
      <w:r w:rsidR="00F03544">
        <w:rPr>
          <w:b/>
          <w:noProof/>
          <w:color w:val="0000FF"/>
          <w:sz w:val="32"/>
          <w:lang w:val="fo-FO"/>
        </w:rPr>
        <w:t xml:space="preserve"> </w:t>
      </w:r>
      <w:r w:rsidR="00A03C03">
        <w:rPr>
          <w:noProof/>
          <w:color w:val="0000FF"/>
          <w:sz w:val="28"/>
          <w:lang w:val="fo-FO"/>
        </w:rPr>
        <w:t>Forseti, góðu</w:t>
      </w:r>
      <w:r w:rsidR="00ED2FD5" w:rsidRPr="005B019D">
        <w:rPr>
          <w:noProof/>
          <w:color w:val="0000FF"/>
          <w:sz w:val="28"/>
          <w:lang w:val="fo-FO"/>
        </w:rPr>
        <w:t xml:space="preserve"> </w:t>
      </w:r>
      <w:r w:rsidR="005B019D">
        <w:rPr>
          <w:noProof/>
          <w:color w:val="0000FF"/>
          <w:sz w:val="28"/>
          <w:lang w:val="fo-FO"/>
        </w:rPr>
        <w:t>limir</w:t>
      </w:r>
      <w:r w:rsidR="00ED2FD5" w:rsidRPr="005B019D">
        <w:rPr>
          <w:noProof/>
          <w:color w:val="0000FF"/>
          <w:sz w:val="28"/>
          <w:lang w:val="fo-FO"/>
        </w:rPr>
        <w:t xml:space="preserve"> og gestir.</w:t>
      </w:r>
    </w:p>
    <w:p w14:paraId="6BE6190B" w14:textId="77777777" w:rsidR="00ED2FD5" w:rsidRPr="005B019D" w:rsidRDefault="00ED2FD5" w:rsidP="00ED2FD5">
      <w:pPr>
        <w:rPr>
          <w:noProof/>
          <w:color w:val="0000FF"/>
          <w:sz w:val="28"/>
          <w:lang w:val="fo-FO"/>
        </w:rPr>
      </w:pPr>
    </w:p>
    <w:p w14:paraId="58941BFB" w14:textId="77777777" w:rsidR="00702B32" w:rsidRDefault="005B019D" w:rsidP="009135AA">
      <w:pPr>
        <w:rPr>
          <w:noProof/>
          <w:color w:val="0000FF"/>
          <w:sz w:val="28"/>
          <w:lang w:val="fo-FO"/>
        </w:rPr>
      </w:pPr>
      <w:r>
        <w:rPr>
          <w:noProof/>
          <w:color w:val="0000FF"/>
          <w:sz w:val="28"/>
          <w:lang w:val="fo-FO"/>
        </w:rPr>
        <w:t>Vit vilja takka (sí lista yvir gubbar/gummur)</w:t>
      </w:r>
      <w:r w:rsidR="00702B32">
        <w:rPr>
          <w:noProof/>
          <w:color w:val="0000FF"/>
          <w:sz w:val="28"/>
          <w:lang w:val="fo-FO"/>
        </w:rPr>
        <w:t xml:space="preserve"> </w:t>
      </w:r>
    </w:p>
    <w:p w14:paraId="049296DB" w14:textId="77777777" w:rsidR="00702B32" w:rsidRDefault="00702B32" w:rsidP="009135AA">
      <w:pPr>
        <w:rPr>
          <w:noProof/>
          <w:color w:val="0000FF"/>
          <w:sz w:val="28"/>
          <w:lang w:val="fo-FO"/>
        </w:rPr>
      </w:pPr>
    </w:p>
    <w:p w14:paraId="48789385" w14:textId="0B392E7B" w:rsidR="00ED2FD5" w:rsidRPr="005B019D" w:rsidRDefault="00702B32" w:rsidP="009135AA">
      <w:pPr>
        <w:rPr>
          <w:noProof/>
          <w:color w:val="0000FF"/>
          <w:sz w:val="28"/>
          <w:lang w:val="fo-FO"/>
        </w:rPr>
      </w:pPr>
      <w:r>
        <w:rPr>
          <w:noProof/>
          <w:color w:val="0000FF"/>
          <w:sz w:val="28"/>
          <w:lang w:val="fo-FO"/>
        </w:rPr>
        <w:t>...</w:t>
      </w:r>
      <w:r w:rsidR="005B019D">
        <w:rPr>
          <w:noProof/>
          <w:color w:val="0000FF"/>
          <w:sz w:val="28"/>
          <w:lang w:val="fo-FO"/>
        </w:rPr>
        <w:t>fyri at hava viðmælt nýggja limin, sum vit taka upp í klubban her í kvøld. Eg ha</w:t>
      </w:r>
      <w:r w:rsidR="00F03544">
        <w:rPr>
          <w:noProof/>
          <w:color w:val="0000FF"/>
          <w:sz w:val="28"/>
          <w:lang w:val="fo-FO"/>
        </w:rPr>
        <w:t xml:space="preserve">ldi meg vita, at tit eiga part </w:t>
      </w:r>
      <w:r w:rsidR="005B019D">
        <w:rPr>
          <w:noProof/>
          <w:color w:val="0000FF"/>
          <w:sz w:val="28"/>
          <w:lang w:val="fo-FO"/>
        </w:rPr>
        <w:t xml:space="preserve">í, at </w:t>
      </w:r>
      <w:r w:rsidR="009135AA">
        <w:rPr>
          <w:noProof/>
          <w:color w:val="0000FF"/>
          <w:sz w:val="28"/>
          <w:lang w:val="fo-FO"/>
        </w:rPr>
        <w:t>hann/hon er komin at kenna Kiwanisrørsluna og gjørdist áhugað/ur í at gerast limur hjá okkum. Eg fari nú at biðja gubban/gummuna _______________</w:t>
      </w:r>
      <w:r>
        <w:rPr>
          <w:noProof/>
          <w:color w:val="0000FF"/>
          <w:sz w:val="28"/>
          <w:lang w:val="fo-FO"/>
        </w:rPr>
        <w:t>___</w:t>
      </w:r>
      <w:r w:rsidR="009135AA">
        <w:rPr>
          <w:noProof/>
          <w:color w:val="0000FF"/>
          <w:sz w:val="28"/>
          <w:lang w:val="fo-FO"/>
        </w:rPr>
        <w:t>__</w:t>
      </w:r>
      <w:r w:rsidR="00F931BE">
        <w:rPr>
          <w:noProof/>
          <w:color w:val="0000FF"/>
          <w:sz w:val="28"/>
          <w:lang w:val="fo-FO"/>
        </w:rPr>
        <w:t xml:space="preserve"> </w:t>
      </w:r>
      <w:r w:rsidR="00F931BE">
        <w:rPr>
          <w:noProof/>
          <w:color w:val="0000FF"/>
          <w:lang w:val="fo-FO"/>
        </w:rPr>
        <w:t>(navn á gubba/gummu)</w:t>
      </w:r>
      <w:r w:rsidR="009135AA">
        <w:rPr>
          <w:noProof/>
          <w:color w:val="0000FF"/>
          <w:sz w:val="28"/>
          <w:lang w:val="fo-FO"/>
        </w:rPr>
        <w:t xml:space="preserve"> um at siga nøkur orð um nýggja limin.</w:t>
      </w:r>
    </w:p>
    <w:p w14:paraId="341DEE0A" w14:textId="77777777" w:rsidR="009135AA" w:rsidRDefault="009135AA" w:rsidP="00ED2FD5">
      <w:pPr>
        <w:rPr>
          <w:b/>
          <w:noProof/>
          <w:color w:val="000000"/>
          <w:sz w:val="28"/>
          <w:lang w:val="fo-FO"/>
        </w:rPr>
      </w:pPr>
    </w:p>
    <w:p w14:paraId="6A375636" w14:textId="19DF3ECB" w:rsidR="00ED2FD5" w:rsidRPr="005B019D" w:rsidRDefault="009135AA" w:rsidP="009135AA">
      <w:pPr>
        <w:jc w:val="center"/>
        <w:rPr>
          <w:b/>
          <w:noProof/>
          <w:color w:val="000000"/>
          <w:sz w:val="28"/>
          <w:lang w:val="fo-FO"/>
        </w:rPr>
      </w:pPr>
      <w:r>
        <w:rPr>
          <w:b/>
          <w:noProof/>
          <w:color w:val="000000"/>
          <w:sz w:val="28"/>
          <w:lang w:val="fo-FO"/>
        </w:rPr>
        <w:t>Gubbin/gumman</w:t>
      </w:r>
      <w:r w:rsidR="00ED2FD5" w:rsidRPr="005B019D">
        <w:rPr>
          <w:b/>
          <w:noProof/>
          <w:color w:val="000000"/>
          <w:sz w:val="28"/>
          <w:lang w:val="fo-FO"/>
        </w:rPr>
        <w:t xml:space="preserve"> </w:t>
      </w:r>
      <w:r>
        <w:rPr>
          <w:b/>
          <w:noProof/>
          <w:color w:val="000000"/>
          <w:sz w:val="28"/>
          <w:lang w:val="fo-FO"/>
        </w:rPr>
        <w:t>sigur nøkur orð um nýggja limin</w:t>
      </w:r>
      <w:r w:rsidR="00ED2FD5" w:rsidRPr="005B019D">
        <w:rPr>
          <w:b/>
          <w:noProof/>
          <w:color w:val="000000"/>
          <w:sz w:val="28"/>
          <w:lang w:val="fo-FO"/>
        </w:rPr>
        <w:t xml:space="preserve"> (</w:t>
      </w:r>
      <w:r>
        <w:rPr>
          <w:b/>
          <w:noProof/>
          <w:color w:val="000000"/>
          <w:sz w:val="28"/>
          <w:lang w:val="fo-FO"/>
        </w:rPr>
        <w:t xml:space="preserve">sí síðu </w:t>
      </w:r>
      <w:r w:rsidR="00ED2FD5" w:rsidRPr="005B019D">
        <w:rPr>
          <w:b/>
          <w:noProof/>
          <w:color w:val="000000"/>
          <w:sz w:val="28"/>
          <w:lang w:val="fo-FO"/>
        </w:rPr>
        <w:t>4)</w:t>
      </w:r>
    </w:p>
    <w:p w14:paraId="67F34D5A" w14:textId="77777777" w:rsidR="00ED2FD5" w:rsidRPr="005B019D" w:rsidRDefault="00ED2FD5" w:rsidP="00ED2FD5">
      <w:pPr>
        <w:rPr>
          <w:noProof/>
          <w:sz w:val="28"/>
          <w:lang w:val="fo-FO"/>
        </w:rPr>
      </w:pPr>
    </w:p>
    <w:p w14:paraId="7BEB5992" w14:textId="3B96E31C" w:rsidR="00ED2FD5" w:rsidRPr="005B019D" w:rsidRDefault="0003009D" w:rsidP="00ED2FD5">
      <w:pPr>
        <w:rPr>
          <w:noProof/>
          <w:color w:val="0000FF"/>
          <w:sz w:val="28"/>
          <w:lang w:val="fo-FO"/>
        </w:rPr>
      </w:pPr>
      <w:r>
        <w:rPr>
          <w:b/>
          <w:noProof/>
          <w:color w:val="0000FF"/>
          <w:sz w:val="32"/>
          <w:lang w:val="fo-FO"/>
        </w:rPr>
        <w:t xml:space="preserve">Upptakandi: </w:t>
      </w:r>
      <w:r w:rsidR="00ED2FD5" w:rsidRPr="005B019D">
        <w:rPr>
          <w:noProof/>
          <w:color w:val="0000FF"/>
          <w:sz w:val="28"/>
          <w:lang w:val="fo-FO"/>
        </w:rPr>
        <w:t>(</w:t>
      </w:r>
      <w:r>
        <w:rPr>
          <w:noProof/>
          <w:color w:val="0000FF"/>
          <w:sz w:val="28"/>
          <w:lang w:val="fo-FO"/>
        </w:rPr>
        <w:t>tosar til tann, sum verður tikin upp</w:t>
      </w:r>
      <w:r w:rsidR="00ED2FD5" w:rsidRPr="005B019D">
        <w:rPr>
          <w:noProof/>
          <w:color w:val="0000FF"/>
          <w:sz w:val="28"/>
          <w:lang w:val="fo-FO"/>
        </w:rPr>
        <w:t>)</w:t>
      </w:r>
    </w:p>
    <w:p w14:paraId="0ED83B1D" w14:textId="77777777" w:rsidR="00ED2FD5" w:rsidRPr="005B019D" w:rsidRDefault="00ED2FD5" w:rsidP="00ED2FD5">
      <w:pPr>
        <w:rPr>
          <w:noProof/>
          <w:color w:val="0000FF"/>
          <w:sz w:val="28"/>
          <w:lang w:val="fo-FO"/>
        </w:rPr>
      </w:pPr>
    </w:p>
    <w:p w14:paraId="186091CB" w14:textId="5B6AB161" w:rsidR="00ED2FD5" w:rsidRPr="005B019D" w:rsidRDefault="0003009D" w:rsidP="00ED2FD5">
      <w:pPr>
        <w:rPr>
          <w:noProof/>
          <w:color w:val="0000FF"/>
          <w:sz w:val="28"/>
          <w:lang w:val="fo-FO"/>
        </w:rPr>
      </w:pPr>
      <w:r>
        <w:rPr>
          <w:noProof/>
          <w:color w:val="0000FF"/>
          <w:sz w:val="28"/>
          <w:lang w:val="fo-FO"/>
        </w:rPr>
        <w:t xml:space="preserve">Tá tú nú ert við </w:t>
      </w:r>
      <w:r w:rsidR="00F931BE">
        <w:rPr>
          <w:noProof/>
          <w:color w:val="0000FF"/>
          <w:sz w:val="28"/>
          <w:lang w:val="fo-FO"/>
        </w:rPr>
        <w:t xml:space="preserve">at </w:t>
      </w:r>
      <w:r>
        <w:rPr>
          <w:noProof/>
          <w:color w:val="0000FF"/>
          <w:sz w:val="28"/>
          <w:lang w:val="fo-FO"/>
        </w:rPr>
        <w:t>gerast limur í Kiwanisklubbanum ________________________, er tað uppá sítt pláss, at siga eitt sindur um Kiwanis:</w:t>
      </w:r>
    </w:p>
    <w:p w14:paraId="4BC5CC72" w14:textId="77777777" w:rsidR="00ED2FD5" w:rsidRPr="005B019D" w:rsidRDefault="00ED2FD5" w:rsidP="00ED2FD5">
      <w:pPr>
        <w:rPr>
          <w:noProof/>
          <w:color w:val="0000FF"/>
          <w:sz w:val="28"/>
          <w:lang w:val="fo-FO"/>
        </w:rPr>
      </w:pPr>
    </w:p>
    <w:p w14:paraId="55E10557" w14:textId="2457FC16" w:rsidR="0003009D" w:rsidRDefault="0003009D" w:rsidP="0003009D">
      <w:pPr>
        <w:rPr>
          <w:noProof/>
          <w:color w:val="0000FF"/>
          <w:sz w:val="28"/>
          <w:lang w:val="fo-FO"/>
        </w:rPr>
      </w:pPr>
      <w:r>
        <w:rPr>
          <w:noProof/>
          <w:color w:val="0000FF"/>
          <w:sz w:val="28"/>
          <w:lang w:val="fo-FO"/>
        </w:rPr>
        <w:t xml:space="preserve">Tú verður nú limur í einum víttfevnandi alheimsfelagsskapi. Kiwanisrørslan varð stovnað í </w:t>
      </w:r>
      <w:r w:rsidR="00702B32">
        <w:rPr>
          <w:noProof/>
          <w:color w:val="0000FF"/>
          <w:sz w:val="28"/>
          <w:lang w:val="fo-FO"/>
        </w:rPr>
        <w:t>Detroit</w:t>
      </w:r>
      <w:r w:rsidR="00ED2FD5" w:rsidRPr="005B019D">
        <w:rPr>
          <w:noProof/>
          <w:color w:val="0000FF"/>
          <w:sz w:val="28"/>
          <w:lang w:val="fo-FO"/>
        </w:rPr>
        <w:t xml:space="preserve"> í </w:t>
      </w:r>
      <w:r>
        <w:rPr>
          <w:noProof/>
          <w:color w:val="0000FF"/>
          <w:sz w:val="28"/>
          <w:lang w:val="fo-FO"/>
        </w:rPr>
        <w:t>USA í</w:t>
      </w:r>
      <w:r w:rsidR="00ED2FD5" w:rsidRPr="005B019D">
        <w:rPr>
          <w:noProof/>
          <w:color w:val="0000FF"/>
          <w:sz w:val="28"/>
          <w:lang w:val="fo-FO"/>
        </w:rPr>
        <w:t xml:space="preserve"> 1915 og</w:t>
      </w:r>
      <w:r>
        <w:rPr>
          <w:noProof/>
          <w:color w:val="0000FF"/>
          <w:sz w:val="28"/>
          <w:lang w:val="fo-FO"/>
        </w:rPr>
        <w:t xml:space="preserve"> hevur seinastu árini støðugt breitt seg um allan heim</w:t>
      </w:r>
      <w:r w:rsidR="00702B32">
        <w:rPr>
          <w:noProof/>
          <w:color w:val="0000FF"/>
          <w:sz w:val="28"/>
          <w:lang w:val="fo-FO"/>
        </w:rPr>
        <w:t>in</w:t>
      </w:r>
      <w:r>
        <w:rPr>
          <w:noProof/>
          <w:color w:val="0000FF"/>
          <w:sz w:val="28"/>
          <w:lang w:val="fo-FO"/>
        </w:rPr>
        <w:t xml:space="preserve">. </w:t>
      </w:r>
      <w:bookmarkStart w:id="1" w:name="_Hlk484278885"/>
      <w:r w:rsidR="00F03544">
        <w:rPr>
          <w:noProof/>
          <w:color w:val="0000FF"/>
          <w:sz w:val="28"/>
          <w:lang w:val="fo-FO"/>
        </w:rPr>
        <w:t xml:space="preserve">Í dag eru gott og væl </w:t>
      </w:r>
      <w:r w:rsidR="00F03544" w:rsidRPr="001A60EB">
        <w:rPr>
          <w:noProof/>
          <w:color w:val="000000" w:themeColor="text1"/>
          <w:sz w:val="28"/>
          <w:lang w:val="fo-FO"/>
        </w:rPr>
        <w:t>703.000</w:t>
      </w:r>
      <w:r w:rsidR="00F03544">
        <w:rPr>
          <w:noProof/>
          <w:color w:val="0000FF"/>
          <w:sz w:val="28"/>
          <w:lang w:val="fo-FO"/>
        </w:rPr>
        <w:t xml:space="preserve"> limir í </w:t>
      </w:r>
      <w:r w:rsidR="00F03544" w:rsidRPr="001A60EB">
        <w:rPr>
          <w:noProof/>
          <w:color w:val="000000" w:themeColor="text1"/>
          <w:sz w:val="28"/>
          <w:lang w:val="fo-FO"/>
        </w:rPr>
        <w:t>17.240</w:t>
      </w:r>
      <w:r w:rsidR="00F03544">
        <w:rPr>
          <w:noProof/>
          <w:color w:val="0000FF"/>
          <w:sz w:val="28"/>
          <w:lang w:val="fo-FO"/>
        </w:rPr>
        <w:t xml:space="preserve"> klubbum, sum eru spjaddir um </w:t>
      </w:r>
      <w:r w:rsidR="00F03544" w:rsidRPr="001A60EB">
        <w:rPr>
          <w:noProof/>
          <w:color w:val="000000" w:themeColor="text1"/>
          <w:sz w:val="28"/>
          <w:lang w:val="fo-FO"/>
        </w:rPr>
        <w:t>89</w:t>
      </w:r>
      <w:r w:rsidR="00F03544">
        <w:rPr>
          <w:noProof/>
          <w:color w:val="0000FF"/>
          <w:sz w:val="28"/>
          <w:lang w:val="fo-FO"/>
        </w:rPr>
        <w:t xml:space="preserve"> lond í øllum heimspørtum. Í Evropa arbeiðir rørslan í yvir </w:t>
      </w:r>
      <w:r w:rsidR="00F03544" w:rsidRPr="001A60EB">
        <w:rPr>
          <w:noProof/>
          <w:color w:val="000000" w:themeColor="text1"/>
          <w:sz w:val="28"/>
          <w:lang w:val="fo-FO"/>
        </w:rPr>
        <w:t>1.312</w:t>
      </w:r>
      <w:r w:rsidR="00F03544">
        <w:rPr>
          <w:noProof/>
          <w:color w:val="0000FF"/>
          <w:sz w:val="28"/>
          <w:lang w:val="fo-FO"/>
        </w:rPr>
        <w:t xml:space="preserve"> klubbum í yvir 25 londum, og limatalið omanfyri </w:t>
      </w:r>
      <w:r w:rsidR="00F03544" w:rsidRPr="001A60EB">
        <w:rPr>
          <w:noProof/>
          <w:color w:val="000000" w:themeColor="text1"/>
          <w:sz w:val="28"/>
          <w:lang w:val="fo-FO"/>
        </w:rPr>
        <w:t>30.000</w:t>
      </w:r>
      <w:r w:rsidR="00F03544">
        <w:rPr>
          <w:noProof/>
          <w:color w:val="0000FF"/>
          <w:sz w:val="28"/>
          <w:lang w:val="fo-FO"/>
        </w:rPr>
        <w:t>.</w:t>
      </w:r>
      <w:bookmarkEnd w:id="1"/>
    </w:p>
    <w:p w14:paraId="1525049F" w14:textId="77777777" w:rsidR="0003009D" w:rsidRDefault="0003009D" w:rsidP="0003009D">
      <w:pPr>
        <w:rPr>
          <w:noProof/>
          <w:color w:val="0000FF"/>
          <w:sz w:val="28"/>
          <w:lang w:val="fo-FO"/>
        </w:rPr>
      </w:pPr>
    </w:p>
    <w:p w14:paraId="217D7E58" w14:textId="37A7FD28" w:rsidR="00ED2FD5" w:rsidRDefault="0003009D" w:rsidP="00BB6813">
      <w:pPr>
        <w:rPr>
          <w:noProof/>
          <w:color w:val="0000FF"/>
          <w:sz w:val="28"/>
          <w:lang w:val="fo-FO"/>
        </w:rPr>
      </w:pPr>
      <w:r>
        <w:rPr>
          <w:noProof/>
          <w:color w:val="0000FF"/>
          <w:sz w:val="28"/>
          <w:lang w:val="fo-FO"/>
        </w:rPr>
        <w:t xml:space="preserve">Kiwanis er ein felagsskapur, sum miðar ímóti at byggja upp og bøta um tað samfelag, sum vit búgva í. Kiwanis er ein felagsskapur, sum miðar ímóti at veita hjálp og tænastu til tey, sum </w:t>
      </w:r>
      <w:r w:rsidR="00BB6813">
        <w:rPr>
          <w:noProof/>
          <w:color w:val="0000FF"/>
          <w:sz w:val="28"/>
          <w:lang w:val="fo-FO"/>
        </w:rPr>
        <w:t>formáa sær lítið ella sum eru endað uttanfyri í samfelagnum og sum hava hjálp fyri neyðini.</w:t>
      </w:r>
    </w:p>
    <w:p w14:paraId="38A049CD" w14:textId="45336B0E" w:rsidR="00BB6813" w:rsidRDefault="00BB6813" w:rsidP="00BB6813">
      <w:pPr>
        <w:rPr>
          <w:noProof/>
          <w:color w:val="0000FF"/>
          <w:sz w:val="28"/>
          <w:lang w:val="fo-FO"/>
        </w:rPr>
      </w:pPr>
    </w:p>
    <w:p w14:paraId="6664AA7E" w14:textId="0BD568D2" w:rsidR="00ED2FD5" w:rsidRPr="005B019D" w:rsidRDefault="00BB6813" w:rsidP="00BB6813">
      <w:pPr>
        <w:rPr>
          <w:noProof/>
          <w:color w:val="0000FF"/>
          <w:sz w:val="28"/>
          <w:lang w:val="fo-FO"/>
        </w:rPr>
      </w:pPr>
      <w:r>
        <w:rPr>
          <w:noProof/>
          <w:color w:val="0000FF"/>
          <w:sz w:val="28"/>
          <w:lang w:val="fo-FO"/>
        </w:rPr>
        <w:t>Sum Kiwanislimur tekur tú ávísa</w:t>
      </w:r>
      <w:r w:rsidR="00702B32">
        <w:rPr>
          <w:noProof/>
          <w:color w:val="0000FF"/>
          <w:sz w:val="28"/>
          <w:lang w:val="fo-FO"/>
        </w:rPr>
        <w:t>r skyldur uppá teg, har ímillum</w:t>
      </w:r>
      <w:r w:rsidR="00ED2FD5" w:rsidRPr="005B019D">
        <w:rPr>
          <w:noProof/>
          <w:color w:val="0000FF"/>
          <w:sz w:val="28"/>
          <w:lang w:val="fo-FO"/>
        </w:rPr>
        <w:t>:</w:t>
      </w:r>
    </w:p>
    <w:p w14:paraId="2164FCF2" w14:textId="77777777" w:rsidR="00F03544" w:rsidRDefault="00F03544" w:rsidP="00ED2FD5">
      <w:pPr>
        <w:rPr>
          <w:b/>
          <w:noProof/>
          <w:color w:val="0000FF"/>
          <w:sz w:val="28"/>
          <w:lang w:val="fo-FO"/>
        </w:rPr>
      </w:pPr>
    </w:p>
    <w:p w14:paraId="6E15D206" w14:textId="6D84F983" w:rsidR="00BB6813" w:rsidRDefault="00BB6813" w:rsidP="00ED2FD5">
      <w:pPr>
        <w:rPr>
          <w:noProof/>
          <w:color w:val="0000FF"/>
          <w:sz w:val="28"/>
          <w:lang w:val="fo-FO"/>
        </w:rPr>
      </w:pPr>
      <w:r>
        <w:rPr>
          <w:b/>
          <w:noProof/>
          <w:color w:val="0000FF"/>
          <w:sz w:val="28"/>
          <w:lang w:val="fo-FO"/>
        </w:rPr>
        <w:t>At møta á fundi</w:t>
      </w:r>
      <w:r w:rsidR="00ED2FD5" w:rsidRPr="005B019D">
        <w:rPr>
          <w:b/>
          <w:noProof/>
          <w:color w:val="0000FF"/>
          <w:sz w:val="28"/>
          <w:lang w:val="fo-FO"/>
        </w:rPr>
        <w:t xml:space="preserve">. </w:t>
      </w:r>
      <w:r w:rsidR="00ED2FD5" w:rsidRPr="005B019D">
        <w:rPr>
          <w:noProof/>
          <w:color w:val="0000FF"/>
          <w:sz w:val="28"/>
          <w:lang w:val="fo-FO"/>
        </w:rPr>
        <w:t xml:space="preserve"> </w:t>
      </w:r>
      <w:r>
        <w:rPr>
          <w:noProof/>
          <w:color w:val="0000FF"/>
          <w:sz w:val="28"/>
          <w:lang w:val="fo-FO"/>
        </w:rPr>
        <w:t>Tað er eyðsæð, at til tess at fáa eitt so gott úrslit sum gjørligt, er neyðugt at møta regluliga á fundum klubbans.</w:t>
      </w:r>
    </w:p>
    <w:p w14:paraId="3832F474" w14:textId="77777777" w:rsidR="00BB6813" w:rsidRDefault="00BB6813" w:rsidP="00ED2FD5">
      <w:pPr>
        <w:rPr>
          <w:noProof/>
          <w:color w:val="0000FF"/>
          <w:sz w:val="28"/>
          <w:lang w:val="fo-FO"/>
        </w:rPr>
      </w:pPr>
    </w:p>
    <w:p w14:paraId="39DE8BDA" w14:textId="3D25AC0B" w:rsidR="00ED2FD5" w:rsidRPr="005B019D" w:rsidRDefault="00F03544" w:rsidP="00ED2FD5">
      <w:pPr>
        <w:rPr>
          <w:noProof/>
          <w:color w:val="0000FF"/>
          <w:sz w:val="28"/>
          <w:lang w:val="fo-FO"/>
        </w:rPr>
      </w:pPr>
      <w:r>
        <w:rPr>
          <w:b/>
          <w:noProof/>
          <w:color w:val="0000FF"/>
          <w:sz w:val="28"/>
          <w:lang w:val="fo-FO"/>
        </w:rPr>
        <w:t>At arbeiða</w:t>
      </w:r>
      <w:r>
        <w:rPr>
          <w:noProof/>
          <w:color w:val="0000FF"/>
          <w:sz w:val="28"/>
          <w:lang w:val="fo-FO"/>
        </w:rPr>
        <w:t xml:space="preserve">. Tað er skylda okkara, at luttaka aktivt í Kiwanisarbeiðinum. </w:t>
      </w:r>
    </w:p>
    <w:p w14:paraId="29A7FDAB" w14:textId="77777777" w:rsidR="00ED2FD5" w:rsidRPr="005B019D" w:rsidRDefault="00ED2FD5" w:rsidP="00ED2FD5">
      <w:pPr>
        <w:rPr>
          <w:b/>
          <w:noProof/>
          <w:color w:val="0000FF"/>
          <w:sz w:val="28"/>
          <w:lang w:val="fo-FO"/>
        </w:rPr>
      </w:pPr>
    </w:p>
    <w:p w14:paraId="2810343C" w14:textId="0B47B10F" w:rsidR="00ED2FD5" w:rsidRPr="005B019D" w:rsidRDefault="00ED2FD5" w:rsidP="00ED2FD5">
      <w:pPr>
        <w:rPr>
          <w:b/>
          <w:noProof/>
          <w:color w:val="0000FF"/>
          <w:sz w:val="28"/>
          <w:lang w:val="fo-FO"/>
        </w:rPr>
      </w:pPr>
    </w:p>
    <w:p w14:paraId="10B0B68B" w14:textId="77777777" w:rsidR="00ED2FD5" w:rsidRPr="005B019D" w:rsidRDefault="00ED2FD5" w:rsidP="00ED2FD5">
      <w:pPr>
        <w:rPr>
          <w:b/>
          <w:noProof/>
          <w:color w:val="0000FF"/>
          <w:sz w:val="28"/>
          <w:lang w:val="fo-FO"/>
        </w:rPr>
      </w:pPr>
    </w:p>
    <w:p w14:paraId="5FEF03D5" w14:textId="77777777" w:rsidR="00BB6813" w:rsidRDefault="00BB6813" w:rsidP="00ED2FD5">
      <w:pPr>
        <w:rPr>
          <w:b/>
          <w:noProof/>
          <w:lang w:val="fo-FO"/>
        </w:rPr>
      </w:pPr>
    </w:p>
    <w:p w14:paraId="24DE9D5D" w14:textId="77777777" w:rsidR="00BB6813" w:rsidRDefault="00BB6813">
      <w:pPr>
        <w:rPr>
          <w:b/>
          <w:noProof/>
          <w:lang w:val="fo-FO"/>
        </w:rPr>
      </w:pPr>
      <w:r>
        <w:rPr>
          <w:b/>
          <w:noProof/>
          <w:lang w:val="fo-FO"/>
        </w:rPr>
        <w:br w:type="page"/>
      </w:r>
    </w:p>
    <w:p w14:paraId="4E08164A" w14:textId="3AB1D137" w:rsidR="00ED2FD5" w:rsidRPr="005B019D" w:rsidRDefault="00ED2FD5" w:rsidP="00ED2FD5">
      <w:pPr>
        <w:rPr>
          <w:b/>
          <w:noProof/>
          <w:lang w:val="fo-FO"/>
        </w:rPr>
      </w:pPr>
      <w:r w:rsidRPr="005B019D">
        <w:rPr>
          <w:b/>
          <w:noProof/>
          <w:lang w:val="fo-FO"/>
        </w:rPr>
        <w:t>(</w:t>
      </w:r>
      <w:r w:rsidR="00237453">
        <w:rPr>
          <w:b/>
          <w:noProof/>
          <w:lang w:val="fo-FO"/>
        </w:rPr>
        <w:t xml:space="preserve">Síða </w:t>
      </w:r>
      <w:r w:rsidRPr="005B019D">
        <w:rPr>
          <w:b/>
          <w:noProof/>
          <w:lang w:val="fo-FO"/>
        </w:rPr>
        <w:t>3 a</w:t>
      </w:r>
      <w:r w:rsidR="00237453">
        <w:rPr>
          <w:b/>
          <w:noProof/>
          <w:lang w:val="fo-FO"/>
        </w:rPr>
        <w:t>v</w:t>
      </w:r>
      <w:r w:rsidRPr="005B019D">
        <w:rPr>
          <w:b/>
          <w:noProof/>
          <w:lang w:val="fo-FO"/>
        </w:rPr>
        <w:t xml:space="preserve"> 4)</w:t>
      </w:r>
    </w:p>
    <w:p w14:paraId="274BEFFF" w14:textId="50DD1039" w:rsidR="00ED2FD5" w:rsidRPr="005B019D" w:rsidRDefault="00BB6813" w:rsidP="00022585">
      <w:pPr>
        <w:rPr>
          <w:noProof/>
          <w:color w:val="0000FF"/>
          <w:sz w:val="28"/>
          <w:lang w:val="fo-FO"/>
        </w:rPr>
      </w:pPr>
      <w:r>
        <w:rPr>
          <w:noProof/>
          <w:color w:val="0000FF"/>
          <w:sz w:val="28"/>
          <w:lang w:val="fo-FO"/>
        </w:rPr>
        <w:t xml:space="preserve">Sum Kiwanislimur skalt tú hava í huga </w:t>
      </w:r>
      <w:r w:rsidR="00022585">
        <w:rPr>
          <w:noProof/>
          <w:color w:val="0000FF"/>
          <w:sz w:val="28"/>
          <w:lang w:val="fo-FO"/>
        </w:rPr>
        <w:t>endamáli</w:t>
      </w:r>
      <w:r w:rsidR="00F03544">
        <w:rPr>
          <w:noProof/>
          <w:color w:val="0000FF"/>
          <w:sz w:val="28"/>
          <w:lang w:val="fo-FO"/>
        </w:rPr>
        <w:t>ni</w:t>
      </w:r>
      <w:r>
        <w:rPr>
          <w:noProof/>
          <w:color w:val="0000FF"/>
          <w:sz w:val="28"/>
          <w:lang w:val="fo-FO"/>
        </w:rPr>
        <w:t xml:space="preserve"> hjá Kiwanis</w:t>
      </w:r>
      <w:r w:rsidR="00022585">
        <w:rPr>
          <w:noProof/>
          <w:color w:val="0000FF"/>
          <w:sz w:val="28"/>
          <w:lang w:val="fo-FO"/>
        </w:rPr>
        <w:t>, sum er</w:t>
      </w:r>
      <w:r w:rsidR="00F03544">
        <w:rPr>
          <w:noProof/>
          <w:color w:val="0000FF"/>
          <w:sz w:val="28"/>
          <w:lang w:val="fo-FO"/>
        </w:rPr>
        <w:t>u</w:t>
      </w:r>
      <w:r w:rsidR="00022585">
        <w:rPr>
          <w:noProof/>
          <w:color w:val="0000FF"/>
          <w:sz w:val="28"/>
          <w:lang w:val="fo-FO"/>
        </w:rPr>
        <w:t>:</w:t>
      </w:r>
    </w:p>
    <w:p w14:paraId="2742DEAF" w14:textId="77777777" w:rsidR="00ED2FD5" w:rsidRPr="005B019D" w:rsidRDefault="00ED2FD5" w:rsidP="00ED2FD5">
      <w:pPr>
        <w:rPr>
          <w:noProof/>
          <w:color w:val="0000FF"/>
          <w:sz w:val="28"/>
          <w:lang w:val="fo-FO"/>
        </w:rPr>
      </w:pPr>
    </w:p>
    <w:p w14:paraId="4B659945" w14:textId="4227AD82" w:rsidR="00ED2FD5" w:rsidRPr="005B019D" w:rsidRDefault="00022585" w:rsidP="00022585">
      <w:pPr>
        <w:numPr>
          <w:ilvl w:val="0"/>
          <w:numId w:val="2"/>
        </w:numPr>
        <w:rPr>
          <w:noProof/>
          <w:color w:val="0000FF"/>
          <w:sz w:val="28"/>
          <w:lang w:val="fo-FO"/>
        </w:rPr>
      </w:pPr>
      <w:r w:rsidRPr="00022585">
        <w:rPr>
          <w:noProof/>
          <w:color w:val="0000FF"/>
          <w:sz w:val="28"/>
          <w:lang w:val="fo-FO"/>
        </w:rPr>
        <w:t>At meta andalig og menniskjalig virði hægri enn verðslig virði</w:t>
      </w:r>
      <w:r w:rsidR="00ED2FD5" w:rsidRPr="005B019D">
        <w:rPr>
          <w:noProof/>
          <w:color w:val="0000FF"/>
          <w:sz w:val="28"/>
          <w:lang w:val="fo-FO"/>
        </w:rPr>
        <w:t>.</w:t>
      </w:r>
    </w:p>
    <w:p w14:paraId="13B5C0AA" w14:textId="287D21D7" w:rsidR="00ED2FD5" w:rsidRPr="005B019D" w:rsidRDefault="00022585" w:rsidP="00022585">
      <w:pPr>
        <w:numPr>
          <w:ilvl w:val="0"/>
          <w:numId w:val="2"/>
        </w:numPr>
        <w:rPr>
          <w:i/>
          <w:noProof/>
          <w:color w:val="0000FF"/>
          <w:sz w:val="28"/>
          <w:lang w:val="fo-FO"/>
        </w:rPr>
      </w:pPr>
      <w:r w:rsidRPr="00022585">
        <w:rPr>
          <w:noProof/>
          <w:color w:val="0000FF"/>
          <w:sz w:val="28"/>
          <w:lang w:val="fo-FO"/>
        </w:rPr>
        <w:t>At stuðla uppundir soleiðis, at daglig atferð millum fólk byggir á gyltu regluna: “Alt tað, sum tit vilja, at menn skulu gera móti tykkum, tað skulu tit eisini gera móti teimum.”</w:t>
      </w:r>
    </w:p>
    <w:p w14:paraId="5FBDC06E" w14:textId="77777777" w:rsidR="00022585" w:rsidRDefault="00022585" w:rsidP="00022585">
      <w:pPr>
        <w:numPr>
          <w:ilvl w:val="0"/>
          <w:numId w:val="2"/>
        </w:numPr>
        <w:rPr>
          <w:noProof/>
          <w:color w:val="0000FF"/>
          <w:sz w:val="28"/>
          <w:lang w:val="fo-FO"/>
        </w:rPr>
      </w:pPr>
      <w:r w:rsidRPr="00022585">
        <w:rPr>
          <w:noProof/>
          <w:color w:val="0000FF"/>
          <w:sz w:val="28"/>
          <w:lang w:val="fo-FO"/>
        </w:rPr>
        <w:t>At virka fyri bøttum viðskiftishættum, arbeiðshættum og almennum atburði.</w:t>
      </w:r>
    </w:p>
    <w:p w14:paraId="52B16AF0" w14:textId="714EA656" w:rsidR="00ED2FD5" w:rsidRPr="00022585" w:rsidRDefault="00022585" w:rsidP="00ED2FD5">
      <w:pPr>
        <w:numPr>
          <w:ilvl w:val="0"/>
          <w:numId w:val="2"/>
        </w:numPr>
        <w:rPr>
          <w:noProof/>
          <w:color w:val="0000FF"/>
          <w:sz w:val="28"/>
          <w:lang w:val="fo-FO"/>
        </w:rPr>
      </w:pPr>
      <w:r w:rsidRPr="00022585">
        <w:rPr>
          <w:noProof/>
          <w:color w:val="0000FF"/>
          <w:sz w:val="28"/>
          <w:lang w:val="fo-FO"/>
        </w:rPr>
        <w:t>At stimbra borgarligar dygdir gjøgnum góð fyridømi.</w:t>
      </w:r>
    </w:p>
    <w:p w14:paraId="7B605545" w14:textId="39169796" w:rsidR="00ED2FD5" w:rsidRPr="005B019D" w:rsidRDefault="00022585" w:rsidP="00022585">
      <w:pPr>
        <w:numPr>
          <w:ilvl w:val="0"/>
          <w:numId w:val="2"/>
        </w:numPr>
        <w:rPr>
          <w:noProof/>
          <w:color w:val="0000FF"/>
          <w:sz w:val="28"/>
          <w:lang w:val="fo-FO"/>
        </w:rPr>
      </w:pPr>
      <w:r w:rsidRPr="00022585">
        <w:rPr>
          <w:noProof/>
          <w:color w:val="0000FF"/>
          <w:sz w:val="28"/>
          <w:lang w:val="fo-FO"/>
        </w:rPr>
        <w:t>Við at stovna Kiwanisklubbar, at skapa líkindi til, at menniskju knýta varandi vinarbond, veita ósjálvsøkna tænastu og virka fyri einum betri samfelagi.</w:t>
      </w:r>
    </w:p>
    <w:p w14:paraId="39B44156" w14:textId="46249B0C" w:rsidR="00ED2FD5" w:rsidRPr="005B019D" w:rsidRDefault="00022585" w:rsidP="00022585">
      <w:pPr>
        <w:numPr>
          <w:ilvl w:val="0"/>
          <w:numId w:val="2"/>
        </w:numPr>
        <w:rPr>
          <w:noProof/>
          <w:color w:val="0000FF"/>
          <w:sz w:val="28"/>
          <w:lang w:val="fo-FO"/>
        </w:rPr>
      </w:pPr>
      <w:r w:rsidRPr="00022585">
        <w:rPr>
          <w:noProof/>
          <w:color w:val="0000FF"/>
          <w:sz w:val="28"/>
          <w:lang w:val="fo-FO"/>
        </w:rPr>
        <w:t xml:space="preserve">At arbeiða saman móti búning og menning av sunnari almennari hugsan </w:t>
      </w:r>
      <w:r w:rsidR="00F03544">
        <w:rPr>
          <w:noProof/>
          <w:color w:val="0000FF"/>
          <w:sz w:val="28"/>
          <w:lang w:val="fo-FO"/>
        </w:rPr>
        <w:t>og aðalbornum hugsjónum, sum er</w:t>
      </w:r>
      <w:r w:rsidRPr="00022585">
        <w:rPr>
          <w:noProof/>
          <w:color w:val="0000FF"/>
          <w:sz w:val="28"/>
          <w:lang w:val="fo-FO"/>
        </w:rPr>
        <w:t xml:space="preserve"> grundstøðið undir størri rættlæti, batnandi rættvísi, øktum forsturlandskærleika og brøðralagi.</w:t>
      </w:r>
      <w:r>
        <w:rPr>
          <w:noProof/>
          <w:color w:val="0000FF"/>
          <w:sz w:val="28"/>
          <w:lang w:val="fo-FO"/>
        </w:rPr>
        <w:t xml:space="preserve"> </w:t>
      </w:r>
    </w:p>
    <w:p w14:paraId="533B5117" w14:textId="77777777" w:rsidR="00ED2FD5" w:rsidRPr="005B019D" w:rsidRDefault="00ED2FD5" w:rsidP="00ED2FD5">
      <w:pPr>
        <w:rPr>
          <w:noProof/>
          <w:color w:val="0000FF"/>
          <w:sz w:val="28"/>
          <w:lang w:val="fo-FO"/>
        </w:rPr>
      </w:pPr>
    </w:p>
    <w:p w14:paraId="25A2B8D2" w14:textId="5AE4E6FB" w:rsidR="00ED2FD5" w:rsidRPr="005B019D" w:rsidRDefault="00022585" w:rsidP="00ED2FD5">
      <w:pPr>
        <w:rPr>
          <w:noProof/>
          <w:color w:val="0000FF"/>
          <w:sz w:val="28"/>
          <w:lang w:val="fo-FO"/>
        </w:rPr>
      </w:pPr>
      <w:r>
        <w:rPr>
          <w:noProof/>
          <w:color w:val="0000FF"/>
          <w:sz w:val="28"/>
          <w:lang w:val="fo-FO"/>
        </w:rPr>
        <w:t>Við hesum sannroyndum sum barlast vóna vit, at tú stolt</w:t>
      </w:r>
      <w:r w:rsidR="00F931BE">
        <w:rPr>
          <w:noProof/>
          <w:color w:val="0000FF"/>
          <w:sz w:val="28"/>
          <w:lang w:val="fo-FO"/>
        </w:rPr>
        <w:t>/</w:t>
      </w:r>
      <w:r>
        <w:rPr>
          <w:noProof/>
          <w:color w:val="0000FF"/>
          <w:sz w:val="28"/>
          <w:lang w:val="fo-FO"/>
        </w:rPr>
        <w:t xml:space="preserve">ur bert </w:t>
      </w:r>
      <w:r w:rsidR="00F31AD8">
        <w:rPr>
          <w:noProof/>
          <w:color w:val="0000FF"/>
          <w:sz w:val="28"/>
          <w:lang w:val="fo-FO"/>
        </w:rPr>
        <w:t>títt Kiwanismerki</w:t>
      </w:r>
      <w:r w:rsidR="00702B32">
        <w:rPr>
          <w:noProof/>
          <w:color w:val="0000FF"/>
          <w:sz w:val="28"/>
          <w:lang w:val="fo-FO"/>
        </w:rPr>
        <w:t>,</w:t>
      </w:r>
      <w:r w:rsidR="00F31AD8">
        <w:rPr>
          <w:noProof/>
          <w:color w:val="0000FF"/>
          <w:sz w:val="28"/>
          <w:lang w:val="fo-FO"/>
        </w:rPr>
        <w:t xml:space="preserve"> og at vit eisini fara at verða stolt/ir/ar av, at tú bert merki okkara.</w:t>
      </w:r>
    </w:p>
    <w:p w14:paraId="6E99257B" w14:textId="77777777" w:rsidR="00ED2FD5" w:rsidRPr="005B019D" w:rsidRDefault="00ED2FD5" w:rsidP="00ED2FD5">
      <w:pPr>
        <w:rPr>
          <w:noProof/>
          <w:color w:val="0000FF"/>
          <w:sz w:val="28"/>
          <w:lang w:val="fo-FO"/>
        </w:rPr>
      </w:pPr>
    </w:p>
    <w:p w14:paraId="043FCDAF" w14:textId="365D1D9D" w:rsidR="00ED2FD5" w:rsidRPr="005B019D" w:rsidRDefault="00F31AD8" w:rsidP="00F31AD8">
      <w:pPr>
        <w:rPr>
          <w:noProof/>
          <w:color w:val="0000FF"/>
          <w:sz w:val="28"/>
          <w:lang w:val="fo-FO"/>
        </w:rPr>
      </w:pPr>
      <w:r>
        <w:rPr>
          <w:noProof/>
          <w:color w:val="0000FF"/>
          <w:sz w:val="28"/>
          <w:lang w:val="fo-FO"/>
        </w:rPr>
        <w:t>Nú taka vit formliga ímóti tær sum limur okkara við at handa tær lima- og fundarskrá klubbans, umframt lógina fyri Kiwanisumdømið Ísland-Føroyar, lógina hjá Kiwanisklubbum og seinasta tíðindablaðið “Kiwanisfréttir,” sum er málgagn umdømisins</w:t>
      </w:r>
      <w:r w:rsidR="00ED2FD5" w:rsidRPr="005B019D">
        <w:rPr>
          <w:noProof/>
          <w:color w:val="0000FF"/>
          <w:sz w:val="28"/>
          <w:lang w:val="fo-FO"/>
        </w:rPr>
        <w:t>.</w:t>
      </w:r>
    </w:p>
    <w:p w14:paraId="1EC25891" w14:textId="77777777" w:rsidR="00ED2FD5" w:rsidRPr="005B019D" w:rsidRDefault="00ED2FD5" w:rsidP="00ED2FD5">
      <w:pPr>
        <w:rPr>
          <w:noProof/>
          <w:color w:val="0000FF"/>
          <w:sz w:val="28"/>
          <w:lang w:val="fo-FO"/>
        </w:rPr>
      </w:pPr>
    </w:p>
    <w:p w14:paraId="20CC69AD" w14:textId="380F7D3B" w:rsidR="00ED2FD5" w:rsidRPr="005B019D" w:rsidRDefault="00F31AD8" w:rsidP="00ED2FD5">
      <w:pPr>
        <w:rPr>
          <w:noProof/>
          <w:color w:val="0000FF"/>
          <w:sz w:val="28"/>
          <w:lang w:val="fo-FO"/>
        </w:rPr>
      </w:pPr>
      <w:r>
        <w:rPr>
          <w:noProof/>
          <w:color w:val="0000FF"/>
          <w:sz w:val="28"/>
          <w:lang w:val="fo-FO"/>
        </w:rPr>
        <w:t xml:space="preserve">Eg leggi </w:t>
      </w:r>
      <w:r w:rsidR="00F03544">
        <w:rPr>
          <w:noProof/>
          <w:color w:val="0000FF"/>
          <w:sz w:val="28"/>
          <w:lang w:val="fo-FO"/>
        </w:rPr>
        <w:t>dent</w:t>
      </w:r>
      <w:r>
        <w:rPr>
          <w:noProof/>
          <w:color w:val="0000FF"/>
          <w:sz w:val="28"/>
          <w:lang w:val="fo-FO"/>
        </w:rPr>
        <w:t xml:space="preserve"> á, at tú lesur lógirnar væl, bæði umdømislógina og klubbalógina. Í teimum finnur tú eisini tey seks endamálini, sum eg las upp í áðni.</w:t>
      </w:r>
    </w:p>
    <w:p w14:paraId="5CFED1C3" w14:textId="77777777" w:rsidR="00ED2FD5" w:rsidRPr="005B019D" w:rsidRDefault="00ED2FD5" w:rsidP="00ED2FD5">
      <w:pPr>
        <w:rPr>
          <w:noProof/>
          <w:color w:val="0000FF"/>
          <w:sz w:val="28"/>
          <w:lang w:val="fo-FO"/>
        </w:rPr>
      </w:pPr>
    </w:p>
    <w:p w14:paraId="36C1FD5B" w14:textId="2417A1C2" w:rsidR="00ED2FD5" w:rsidRPr="005B019D" w:rsidRDefault="00F31AD8" w:rsidP="00ED2FD5">
      <w:pPr>
        <w:rPr>
          <w:noProof/>
          <w:color w:val="0000FF"/>
          <w:sz w:val="28"/>
          <w:lang w:val="fo-FO"/>
        </w:rPr>
      </w:pPr>
      <w:r>
        <w:rPr>
          <w:noProof/>
          <w:color w:val="0000FF"/>
          <w:sz w:val="28"/>
          <w:lang w:val="fo-FO"/>
        </w:rPr>
        <w:t xml:space="preserve">Eg vil so biðja </w:t>
      </w:r>
      <w:r w:rsidR="00ED2FD5" w:rsidRPr="005B019D">
        <w:rPr>
          <w:noProof/>
          <w:color w:val="0000FF"/>
          <w:sz w:val="28"/>
          <w:lang w:val="fo-FO"/>
        </w:rPr>
        <w:t xml:space="preserve">___________________________ </w:t>
      </w:r>
      <w:r>
        <w:rPr>
          <w:noProof/>
          <w:color w:val="0000FF"/>
          <w:lang w:val="fo-FO"/>
        </w:rPr>
        <w:t>(navn á gubba/gummu)</w:t>
      </w:r>
      <w:r w:rsidR="00ED2FD5" w:rsidRPr="005B019D">
        <w:rPr>
          <w:noProof/>
          <w:color w:val="0000FF"/>
          <w:sz w:val="28"/>
          <w:lang w:val="fo-FO"/>
        </w:rPr>
        <w:t xml:space="preserve"> </w:t>
      </w:r>
      <w:r>
        <w:rPr>
          <w:noProof/>
          <w:color w:val="0000FF"/>
          <w:sz w:val="28"/>
          <w:lang w:val="fo-FO"/>
        </w:rPr>
        <w:t xml:space="preserve">um at festa Kiwanismerkið á bringu tína sum </w:t>
      </w:r>
      <w:r w:rsidR="00702B32">
        <w:rPr>
          <w:noProof/>
          <w:color w:val="0000FF"/>
          <w:sz w:val="28"/>
          <w:lang w:val="fo-FO"/>
        </w:rPr>
        <w:t>tekin um, at tú nú ert vorðin fu</w:t>
      </w:r>
      <w:r>
        <w:rPr>
          <w:noProof/>
          <w:color w:val="0000FF"/>
          <w:sz w:val="28"/>
          <w:lang w:val="fo-FO"/>
        </w:rPr>
        <w:t>llgild</w:t>
      </w:r>
      <w:r w:rsidR="009F1546">
        <w:rPr>
          <w:noProof/>
          <w:color w:val="0000FF"/>
          <w:sz w:val="28"/>
          <w:lang w:val="fo-FO"/>
        </w:rPr>
        <w:t>u</w:t>
      </w:r>
      <w:r>
        <w:rPr>
          <w:noProof/>
          <w:color w:val="0000FF"/>
          <w:sz w:val="28"/>
          <w:lang w:val="fo-FO"/>
        </w:rPr>
        <w:t>r limur í Kiwanis</w:t>
      </w:r>
      <w:r w:rsidR="007454BF">
        <w:rPr>
          <w:noProof/>
          <w:color w:val="0000FF"/>
          <w:sz w:val="28"/>
          <w:lang w:val="fo-FO"/>
        </w:rPr>
        <w:t>klubbanum ____________________________</w:t>
      </w:r>
      <w:r w:rsidR="00702B32">
        <w:rPr>
          <w:noProof/>
          <w:color w:val="0000FF"/>
          <w:sz w:val="28"/>
          <w:lang w:val="fo-FO"/>
        </w:rPr>
        <w:t xml:space="preserve"> </w:t>
      </w:r>
      <w:r w:rsidR="00702B32">
        <w:rPr>
          <w:noProof/>
          <w:color w:val="0000FF"/>
          <w:lang w:val="fo-FO"/>
        </w:rPr>
        <w:t>(navn á klubba)</w:t>
      </w:r>
      <w:r w:rsidR="007454BF">
        <w:rPr>
          <w:noProof/>
          <w:color w:val="0000FF"/>
          <w:sz w:val="28"/>
          <w:lang w:val="fo-FO"/>
        </w:rPr>
        <w:t>.</w:t>
      </w:r>
    </w:p>
    <w:p w14:paraId="29541C42" w14:textId="77777777" w:rsidR="007454BF" w:rsidRDefault="007454BF" w:rsidP="00ED2FD5">
      <w:pPr>
        <w:rPr>
          <w:noProof/>
          <w:color w:val="0000FF"/>
          <w:sz w:val="28"/>
          <w:lang w:val="fo-FO"/>
        </w:rPr>
      </w:pPr>
    </w:p>
    <w:p w14:paraId="439EC63E" w14:textId="2E6E1E09" w:rsidR="00F03544" w:rsidRPr="005B019D" w:rsidRDefault="00F03544" w:rsidP="00F03544">
      <w:pPr>
        <w:rPr>
          <w:noProof/>
          <w:color w:val="0000FF"/>
          <w:sz w:val="28"/>
          <w:lang w:val="fo-FO"/>
        </w:rPr>
      </w:pPr>
      <w:bookmarkStart w:id="2" w:name="_Hlk484280596"/>
      <w:r>
        <w:rPr>
          <w:noProof/>
          <w:color w:val="0000FF"/>
          <w:sz w:val="28"/>
          <w:lang w:val="fo-FO"/>
        </w:rPr>
        <w:t xml:space="preserve">At enda skal eg siga </w:t>
      </w:r>
      <w:r>
        <w:rPr>
          <w:noProof/>
          <w:color w:val="0000FF"/>
          <w:sz w:val="28"/>
          <w:lang w:val="fo-FO"/>
        </w:rPr>
        <w:t>tær</w:t>
      </w:r>
      <w:r>
        <w:rPr>
          <w:noProof/>
          <w:color w:val="0000FF"/>
          <w:sz w:val="28"/>
          <w:lang w:val="fo-FO"/>
        </w:rPr>
        <w:t xml:space="preserve">, at ____________ </w:t>
      </w:r>
      <w:r>
        <w:rPr>
          <w:noProof/>
          <w:color w:val="0000FF"/>
          <w:lang w:val="fo-FO"/>
        </w:rPr>
        <w:t>(navn á upplæringarstjóra),</w:t>
      </w:r>
      <w:r>
        <w:rPr>
          <w:noProof/>
          <w:color w:val="0000FF"/>
          <w:sz w:val="28"/>
          <w:lang w:val="fo-FO"/>
        </w:rPr>
        <w:t xml:space="preserve"> upplæringarstjóri í ____________ </w:t>
      </w:r>
      <w:r>
        <w:rPr>
          <w:noProof/>
          <w:color w:val="0000FF"/>
          <w:lang w:val="fo-FO"/>
        </w:rPr>
        <w:t>(navn á klubba)</w:t>
      </w:r>
      <w:r>
        <w:rPr>
          <w:noProof/>
          <w:color w:val="0000FF"/>
          <w:sz w:val="28"/>
          <w:lang w:val="fo-FO"/>
        </w:rPr>
        <w:t xml:space="preserve">, fer at greiða </w:t>
      </w:r>
      <w:r>
        <w:rPr>
          <w:noProof/>
          <w:color w:val="0000FF"/>
          <w:sz w:val="28"/>
          <w:lang w:val="fo-FO"/>
        </w:rPr>
        <w:t>tær</w:t>
      </w:r>
      <w:r>
        <w:rPr>
          <w:noProof/>
          <w:color w:val="0000FF"/>
          <w:sz w:val="28"/>
          <w:lang w:val="fo-FO"/>
        </w:rPr>
        <w:t xml:space="preserve"> frá Kiwanis og bjóða </w:t>
      </w:r>
      <w:r>
        <w:rPr>
          <w:noProof/>
          <w:color w:val="0000FF"/>
          <w:sz w:val="28"/>
          <w:lang w:val="fo-FO"/>
        </w:rPr>
        <w:t>tær</w:t>
      </w:r>
      <w:r>
        <w:rPr>
          <w:noProof/>
          <w:color w:val="0000FF"/>
          <w:sz w:val="28"/>
          <w:lang w:val="fo-FO"/>
        </w:rPr>
        <w:t xml:space="preserve"> at velja hvørjum nevndum, </w:t>
      </w:r>
      <w:r>
        <w:rPr>
          <w:noProof/>
          <w:color w:val="0000FF"/>
          <w:sz w:val="28"/>
          <w:lang w:val="fo-FO"/>
        </w:rPr>
        <w:t>tú</w:t>
      </w:r>
      <w:r>
        <w:rPr>
          <w:noProof/>
          <w:color w:val="0000FF"/>
          <w:sz w:val="28"/>
          <w:lang w:val="fo-FO"/>
        </w:rPr>
        <w:t xml:space="preserve"> vilja arbeiða í.</w:t>
      </w:r>
    </w:p>
    <w:bookmarkEnd w:id="2"/>
    <w:p w14:paraId="389B56FE" w14:textId="77777777" w:rsidR="00ED2FD5" w:rsidRPr="005B019D" w:rsidRDefault="00ED2FD5" w:rsidP="00ED2FD5">
      <w:pPr>
        <w:rPr>
          <w:noProof/>
          <w:color w:val="0000FF"/>
          <w:sz w:val="28"/>
          <w:lang w:val="fo-FO"/>
        </w:rPr>
      </w:pPr>
    </w:p>
    <w:p w14:paraId="75D62B72" w14:textId="02CC8E69" w:rsidR="00666E37" w:rsidRDefault="007454BF" w:rsidP="007454BF">
      <w:pPr>
        <w:rPr>
          <w:noProof/>
          <w:color w:val="0000FF"/>
          <w:sz w:val="28"/>
          <w:lang w:val="fo-FO"/>
        </w:rPr>
      </w:pPr>
      <w:r>
        <w:rPr>
          <w:noProof/>
          <w:color w:val="0000FF"/>
          <w:sz w:val="28"/>
          <w:lang w:val="fo-FO"/>
        </w:rPr>
        <w:t xml:space="preserve">Eg bjóði tær vælkomnum/vælkomnari í </w:t>
      </w:r>
      <w:r w:rsidR="00F931BE">
        <w:rPr>
          <w:noProof/>
          <w:color w:val="0000FF"/>
          <w:sz w:val="28"/>
          <w:lang w:val="fo-FO"/>
        </w:rPr>
        <w:t>klubban</w:t>
      </w:r>
      <w:r>
        <w:rPr>
          <w:noProof/>
          <w:color w:val="0000FF"/>
          <w:sz w:val="28"/>
          <w:lang w:val="fo-FO"/>
        </w:rPr>
        <w:t xml:space="preserve">. </w:t>
      </w:r>
    </w:p>
    <w:p w14:paraId="5CE2E072" w14:textId="671166BE" w:rsidR="00666E37" w:rsidRDefault="007454BF" w:rsidP="007454BF">
      <w:pPr>
        <w:rPr>
          <w:noProof/>
          <w:color w:val="0000FF"/>
          <w:sz w:val="28"/>
          <w:lang w:val="fo-FO"/>
        </w:rPr>
      </w:pPr>
      <w:r>
        <w:rPr>
          <w:noProof/>
          <w:color w:val="0000FF"/>
          <w:sz w:val="28"/>
          <w:lang w:val="fo-FO"/>
        </w:rPr>
        <w:t>(Fer og teku</w:t>
      </w:r>
      <w:r w:rsidR="00666E37">
        <w:rPr>
          <w:noProof/>
          <w:color w:val="0000FF"/>
          <w:sz w:val="28"/>
          <w:lang w:val="fo-FO"/>
        </w:rPr>
        <w:t>r í hondina á nýggja liminum, og bíðar úti í síðuni.)</w:t>
      </w:r>
      <w:r>
        <w:rPr>
          <w:noProof/>
          <w:color w:val="0000FF"/>
          <w:sz w:val="28"/>
          <w:lang w:val="fo-FO"/>
        </w:rPr>
        <w:t xml:space="preserve"> </w:t>
      </w:r>
    </w:p>
    <w:p w14:paraId="3A651B73" w14:textId="0BB750DF" w:rsidR="00ED2FD5" w:rsidRPr="005B019D" w:rsidRDefault="00666E37" w:rsidP="00666E37">
      <w:pPr>
        <w:rPr>
          <w:b/>
          <w:noProof/>
          <w:color w:val="FF0000"/>
          <w:sz w:val="28"/>
          <w:lang w:val="fo-FO"/>
        </w:rPr>
      </w:pPr>
      <w:r>
        <w:rPr>
          <w:b/>
          <w:noProof/>
          <w:color w:val="FF0000"/>
          <w:sz w:val="28"/>
          <w:lang w:val="fo-FO"/>
        </w:rPr>
        <w:t>F</w:t>
      </w:r>
      <w:r w:rsidR="00ED2FD5" w:rsidRPr="005B019D">
        <w:rPr>
          <w:b/>
          <w:noProof/>
          <w:color w:val="FF0000"/>
          <w:sz w:val="28"/>
          <w:lang w:val="fo-FO"/>
        </w:rPr>
        <w:t>orseti</w:t>
      </w:r>
      <w:r>
        <w:rPr>
          <w:b/>
          <w:noProof/>
          <w:color w:val="FF0000"/>
          <w:sz w:val="28"/>
          <w:lang w:val="fo-FO"/>
        </w:rPr>
        <w:t>n</w:t>
      </w:r>
      <w:r w:rsidR="00702B32">
        <w:rPr>
          <w:b/>
          <w:noProof/>
          <w:color w:val="FF0000"/>
          <w:sz w:val="28"/>
          <w:lang w:val="fo-FO"/>
        </w:rPr>
        <w:t>,</w:t>
      </w:r>
      <w:r>
        <w:rPr>
          <w:b/>
          <w:noProof/>
          <w:color w:val="FF0000"/>
          <w:sz w:val="28"/>
          <w:lang w:val="fo-FO"/>
        </w:rPr>
        <w:t xml:space="preserve"> ella tann sum byrjaði</w:t>
      </w:r>
      <w:r w:rsidR="00702B32">
        <w:rPr>
          <w:b/>
          <w:noProof/>
          <w:color w:val="FF0000"/>
          <w:sz w:val="28"/>
          <w:lang w:val="fo-FO"/>
        </w:rPr>
        <w:t>,</w:t>
      </w:r>
      <w:r>
        <w:rPr>
          <w:b/>
          <w:noProof/>
          <w:color w:val="FF0000"/>
          <w:sz w:val="28"/>
          <w:lang w:val="fo-FO"/>
        </w:rPr>
        <w:t xml:space="preserve"> kemur nú og ger liðugt. Sí síðu 1</w:t>
      </w:r>
      <w:r w:rsidR="00ED2FD5" w:rsidRPr="005B019D">
        <w:rPr>
          <w:b/>
          <w:noProof/>
          <w:color w:val="FF0000"/>
          <w:sz w:val="28"/>
          <w:lang w:val="fo-FO"/>
        </w:rPr>
        <w:t>.</w:t>
      </w:r>
    </w:p>
    <w:p w14:paraId="53DAE810" w14:textId="12DE4E22" w:rsidR="00ED2FD5" w:rsidRPr="005B019D" w:rsidRDefault="00ED2FD5" w:rsidP="00ED2FD5">
      <w:pPr>
        <w:rPr>
          <w:b/>
          <w:noProof/>
          <w:lang w:val="fo-FO"/>
        </w:rPr>
      </w:pPr>
      <w:r w:rsidRPr="005B019D">
        <w:rPr>
          <w:noProof/>
          <w:sz w:val="28"/>
          <w:lang w:val="fo-FO"/>
        </w:rPr>
        <w:br w:type="page"/>
      </w:r>
      <w:r w:rsidRPr="005B019D">
        <w:rPr>
          <w:b/>
          <w:noProof/>
          <w:lang w:val="fo-FO"/>
        </w:rPr>
        <w:t>(</w:t>
      </w:r>
      <w:r w:rsidR="00093E81" w:rsidRPr="005B019D">
        <w:rPr>
          <w:b/>
          <w:noProof/>
          <w:lang w:val="fo-FO"/>
        </w:rPr>
        <w:t>Síða</w:t>
      </w:r>
      <w:r w:rsidRPr="005B019D">
        <w:rPr>
          <w:b/>
          <w:noProof/>
          <w:lang w:val="fo-FO"/>
        </w:rPr>
        <w:t xml:space="preserve"> 4 a</w:t>
      </w:r>
      <w:r w:rsidR="00093E81" w:rsidRPr="005B019D">
        <w:rPr>
          <w:b/>
          <w:noProof/>
          <w:lang w:val="fo-FO"/>
        </w:rPr>
        <w:t>v</w:t>
      </w:r>
      <w:r w:rsidRPr="005B019D">
        <w:rPr>
          <w:b/>
          <w:noProof/>
          <w:lang w:val="fo-FO"/>
        </w:rPr>
        <w:t xml:space="preserve"> 4)</w:t>
      </w:r>
    </w:p>
    <w:p w14:paraId="10058D20" w14:textId="77777777" w:rsidR="00ED2FD5" w:rsidRPr="005B019D" w:rsidRDefault="00ED2FD5" w:rsidP="00ED2FD5">
      <w:pPr>
        <w:rPr>
          <w:noProof/>
          <w:sz w:val="28"/>
          <w:lang w:val="fo-FO"/>
        </w:rPr>
      </w:pPr>
    </w:p>
    <w:p w14:paraId="4003B9E6" w14:textId="26181241" w:rsidR="00ED2FD5" w:rsidRPr="005B019D" w:rsidRDefault="009135AA" w:rsidP="00ED2FD5">
      <w:pPr>
        <w:jc w:val="center"/>
        <w:rPr>
          <w:b/>
          <w:noProof/>
          <w:sz w:val="36"/>
          <w:lang w:val="fo-FO"/>
        </w:rPr>
      </w:pPr>
      <w:r>
        <w:rPr>
          <w:b/>
          <w:noProof/>
          <w:sz w:val="36"/>
          <w:lang w:val="fo-FO"/>
        </w:rPr>
        <w:t>Innliman</w:t>
      </w:r>
      <w:r w:rsidR="00ED2FD5" w:rsidRPr="005B019D">
        <w:rPr>
          <w:b/>
          <w:noProof/>
          <w:sz w:val="36"/>
          <w:lang w:val="fo-FO"/>
        </w:rPr>
        <w:t xml:space="preserve"> (</w:t>
      </w:r>
      <w:r>
        <w:rPr>
          <w:b/>
          <w:noProof/>
          <w:sz w:val="36"/>
          <w:lang w:val="fo-FO"/>
        </w:rPr>
        <w:t>av einum limi</w:t>
      </w:r>
      <w:r w:rsidR="00ED2FD5" w:rsidRPr="005B019D">
        <w:rPr>
          <w:b/>
          <w:noProof/>
          <w:sz w:val="36"/>
          <w:lang w:val="fo-FO"/>
        </w:rPr>
        <w:t>)</w:t>
      </w:r>
    </w:p>
    <w:p w14:paraId="69FF8C03" w14:textId="77777777" w:rsidR="00ED2FD5" w:rsidRPr="005B019D" w:rsidRDefault="00ED2FD5" w:rsidP="00ED2FD5">
      <w:pPr>
        <w:rPr>
          <w:noProof/>
          <w:sz w:val="28"/>
          <w:lang w:val="fo-FO"/>
        </w:rPr>
      </w:pPr>
    </w:p>
    <w:p w14:paraId="0BAB38AB" w14:textId="5B9E92C2" w:rsidR="00ED2FD5" w:rsidRPr="005B019D" w:rsidRDefault="009135AA" w:rsidP="00ED2FD5">
      <w:pPr>
        <w:rPr>
          <w:noProof/>
          <w:sz w:val="28"/>
          <w:lang w:val="fo-FO"/>
        </w:rPr>
      </w:pPr>
      <w:r>
        <w:rPr>
          <w:b/>
          <w:noProof/>
          <w:sz w:val="32"/>
          <w:lang w:val="fo-FO"/>
        </w:rPr>
        <w:t>Upplýsingar um nýggja limin</w:t>
      </w:r>
      <w:r w:rsidR="00ED2FD5" w:rsidRPr="005B019D">
        <w:rPr>
          <w:noProof/>
          <w:sz w:val="28"/>
          <w:lang w:val="fo-FO"/>
        </w:rPr>
        <w:t xml:space="preserve"> (</w:t>
      </w:r>
      <w:r>
        <w:rPr>
          <w:noProof/>
          <w:sz w:val="28"/>
          <w:lang w:val="fo-FO"/>
        </w:rPr>
        <w:t>lisið av gubbanum/gummuni</w:t>
      </w:r>
      <w:r w:rsidR="00ED2FD5" w:rsidRPr="005B019D">
        <w:rPr>
          <w:noProof/>
          <w:sz w:val="28"/>
          <w:lang w:val="fo-FO"/>
        </w:rPr>
        <w:t>)</w:t>
      </w:r>
    </w:p>
    <w:p w14:paraId="42A9A8F9" w14:textId="77777777" w:rsidR="00ED2FD5" w:rsidRPr="005B019D" w:rsidRDefault="00ED2FD5" w:rsidP="00ED2FD5">
      <w:pPr>
        <w:rPr>
          <w:noProof/>
          <w:sz w:val="28"/>
          <w:lang w:val="fo-FO"/>
        </w:rPr>
      </w:pPr>
    </w:p>
    <w:p w14:paraId="01C442C9" w14:textId="77777777" w:rsidR="00ED2FD5" w:rsidRPr="005B019D" w:rsidRDefault="00ED2FD5" w:rsidP="00ED2FD5">
      <w:pPr>
        <w:rPr>
          <w:noProof/>
          <w:sz w:val="28"/>
          <w:lang w:val="fo-FO"/>
        </w:rPr>
      </w:pPr>
    </w:p>
    <w:p w14:paraId="42B27919" w14:textId="77777777" w:rsidR="00F03544" w:rsidRPr="00A24812" w:rsidRDefault="00F03544" w:rsidP="00F03544">
      <w:pPr>
        <w:rPr>
          <w:sz w:val="28"/>
          <w:lang w:val="da-DK"/>
        </w:rPr>
      </w:pPr>
      <w:bookmarkStart w:id="3" w:name="_Toc474699741"/>
      <w:r w:rsidRPr="00A24812">
        <w:rPr>
          <w:sz w:val="28"/>
          <w:lang w:val="da-DK"/>
        </w:rPr>
        <w:t>Eg skal siga nøkur orð um: _______________________</w:t>
      </w:r>
      <w:bookmarkEnd w:id="3"/>
      <w:r w:rsidRPr="00A24812">
        <w:rPr>
          <w:sz w:val="28"/>
          <w:lang w:val="da-DK"/>
        </w:rPr>
        <w:t xml:space="preserve"> P-tal: _______-__</w:t>
      </w:r>
    </w:p>
    <w:p w14:paraId="53DC9650" w14:textId="77777777" w:rsidR="00F03544" w:rsidRPr="00A24812" w:rsidRDefault="00F03544" w:rsidP="00F03544">
      <w:pPr>
        <w:rPr>
          <w:noProof/>
          <w:sz w:val="28"/>
          <w:lang w:val="da-DK"/>
        </w:rPr>
      </w:pPr>
    </w:p>
    <w:p w14:paraId="507F59EC" w14:textId="77777777" w:rsidR="00F03544" w:rsidRPr="00F03544" w:rsidRDefault="00F03544" w:rsidP="00F03544">
      <w:pPr>
        <w:rPr>
          <w:noProof/>
          <w:sz w:val="28"/>
          <w:lang w:val="da-DK"/>
        </w:rPr>
      </w:pPr>
      <w:r w:rsidRPr="00F03544">
        <w:rPr>
          <w:noProof/>
          <w:sz w:val="28"/>
          <w:lang w:val="da-DK"/>
        </w:rPr>
        <w:t>Sum varð fødd/ur: ______________19_____í/á/við___________________</w:t>
      </w:r>
    </w:p>
    <w:p w14:paraId="40A98AED" w14:textId="77777777" w:rsidR="00F03544" w:rsidRPr="00F03544" w:rsidRDefault="00F03544" w:rsidP="00F03544">
      <w:pPr>
        <w:rPr>
          <w:noProof/>
          <w:sz w:val="28"/>
          <w:lang w:val="da-DK"/>
        </w:rPr>
      </w:pPr>
    </w:p>
    <w:p w14:paraId="434377EB" w14:textId="77777777" w:rsidR="00F03544" w:rsidRPr="00A24812" w:rsidRDefault="00F03544" w:rsidP="00F03544">
      <w:pPr>
        <w:rPr>
          <w:noProof/>
          <w:sz w:val="28"/>
          <w:lang w:val="da-DK"/>
        </w:rPr>
      </w:pPr>
      <w:r w:rsidRPr="00A24812">
        <w:rPr>
          <w:noProof/>
          <w:sz w:val="28"/>
          <w:lang w:val="da-DK"/>
        </w:rPr>
        <w:t>Viðkomandi býr í/á/við_________________________________________</w:t>
      </w:r>
    </w:p>
    <w:p w14:paraId="0E5C59B3" w14:textId="77777777" w:rsidR="00F03544" w:rsidRPr="00A24812" w:rsidRDefault="00F03544" w:rsidP="00F03544">
      <w:pPr>
        <w:rPr>
          <w:noProof/>
          <w:sz w:val="28"/>
          <w:lang w:val="da-DK"/>
        </w:rPr>
      </w:pPr>
    </w:p>
    <w:p w14:paraId="07E9EE04" w14:textId="77777777" w:rsidR="00F03544" w:rsidRPr="00A24812" w:rsidRDefault="00F03544" w:rsidP="00F03544">
      <w:pPr>
        <w:rPr>
          <w:noProof/>
          <w:sz w:val="28"/>
          <w:lang w:val="da-DK"/>
        </w:rPr>
      </w:pPr>
      <w:r w:rsidRPr="00A24812">
        <w:rPr>
          <w:noProof/>
          <w:sz w:val="28"/>
          <w:lang w:val="da-DK"/>
        </w:rPr>
        <w:t>og hevur búð her í/á/við __________________________ í __________ ár.</w:t>
      </w:r>
    </w:p>
    <w:p w14:paraId="345CB598" w14:textId="77777777" w:rsidR="00F03544" w:rsidRPr="00A24812" w:rsidRDefault="00F03544" w:rsidP="00F03544">
      <w:pPr>
        <w:rPr>
          <w:noProof/>
          <w:sz w:val="28"/>
          <w:lang w:val="da-DK"/>
        </w:rPr>
      </w:pPr>
    </w:p>
    <w:p w14:paraId="63AF4D27" w14:textId="77777777" w:rsidR="00F03544" w:rsidRPr="005B019D" w:rsidRDefault="00F03544" w:rsidP="00F03544">
      <w:pPr>
        <w:rPr>
          <w:noProof/>
          <w:sz w:val="28"/>
        </w:rPr>
      </w:pPr>
      <w:r>
        <w:rPr>
          <w:noProof/>
          <w:sz w:val="28"/>
        </w:rPr>
        <w:t>Hann/hon arbeiðir sum</w:t>
      </w:r>
      <w:r w:rsidRPr="005B019D">
        <w:rPr>
          <w:noProof/>
          <w:sz w:val="28"/>
        </w:rPr>
        <w:t>:</w:t>
      </w:r>
      <w:r>
        <w:rPr>
          <w:noProof/>
          <w:sz w:val="28"/>
        </w:rPr>
        <w:t xml:space="preserve"> </w:t>
      </w:r>
      <w:r w:rsidRPr="005B019D">
        <w:rPr>
          <w:noProof/>
          <w:sz w:val="28"/>
        </w:rPr>
        <w:t>_</w:t>
      </w:r>
      <w:r>
        <w:rPr>
          <w:noProof/>
          <w:sz w:val="28"/>
        </w:rPr>
        <w:t>_</w:t>
      </w:r>
      <w:r w:rsidRPr="005B019D">
        <w:rPr>
          <w:noProof/>
          <w:sz w:val="28"/>
        </w:rPr>
        <w:t>_________</w:t>
      </w:r>
      <w:r>
        <w:rPr>
          <w:noProof/>
          <w:sz w:val="28"/>
        </w:rPr>
        <w:t>_</w:t>
      </w:r>
      <w:r w:rsidRPr="005B019D">
        <w:rPr>
          <w:noProof/>
          <w:sz w:val="28"/>
        </w:rPr>
        <w:t>_____________________________</w:t>
      </w:r>
    </w:p>
    <w:p w14:paraId="572FAF34" w14:textId="77777777" w:rsidR="00F03544" w:rsidRPr="005B019D" w:rsidRDefault="00F03544" w:rsidP="00F03544">
      <w:pPr>
        <w:rPr>
          <w:noProof/>
          <w:sz w:val="28"/>
        </w:rPr>
      </w:pPr>
    </w:p>
    <w:p w14:paraId="5B613628" w14:textId="77777777" w:rsidR="00F03544" w:rsidRPr="005B019D" w:rsidRDefault="00F03544" w:rsidP="00F03544">
      <w:pPr>
        <w:rPr>
          <w:noProof/>
          <w:sz w:val="28"/>
        </w:rPr>
      </w:pPr>
      <w:r>
        <w:rPr>
          <w:noProof/>
          <w:sz w:val="28"/>
        </w:rPr>
        <w:t>h</w:t>
      </w:r>
      <w:r w:rsidRPr="005B019D">
        <w:rPr>
          <w:noProof/>
          <w:sz w:val="28"/>
        </w:rPr>
        <w:t>já:</w:t>
      </w:r>
      <w:r>
        <w:rPr>
          <w:noProof/>
          <w:sz w:val="28"/>
        </w:rPr>
        <w:t xml:space="preserve"> _______________ Teldupostur: _______________ Fartlf.: _________</w:t>
      </w:r>
    </w:p>
    <w:p w14:paraId="3B677552" w14:textId="77777777" w:rsidR="00F03544" w:rsidRPr="005B019D" w:rsidRDefault="00F03544" w:rsidP="00F03544">
      <w:pPr>
        <w:rPr>
          <w:noProof/>
          <w:sz w:val="28"/>
        </w:rPr>
      </w:pPr>
    </w:p>
    <w:p w14:paraId="0B0CADFF" w14:textId="77777777" w:rsidR="00F03544" w:rsidRPr="00A24812" w:rsidRDefault="00F03544" w:rsidP="00F03544">
      <w:pPr>
        <w:rPr>
          <w:noProof/>
          <w:sz w:val="28"/>
          <w:lang w:val="da-DK"/>
        </w:rPr>
      </w:pPr>
      <w:r w:rsidRPr="00A24812">
        <w:rPr>
          <w:noProof/>
          <w:sz w:val="28"/>
          <w:lang w:val="da-DK"/>
        </w:rPr>
        <w:t>Maki: _______________ Teldipostur: _______________Fartlf.:_________</w:t>
      </w:r>
    </w:p>
    <w:p w14:paraId="007BD600" w14:textId="77777777" w:rsidR="00F03544" w:rsidRPr="00A24812" w:rsidRDefault="00F03544" w:rsidP="00F03544">
      <w:pPr>
        <w:rPr>
          <w:noProof/>
          <w:sz w:val="28"/>
          <w:lang w:val="da-DK"/>
        </w:rPr>
      </w:pPr>
    </w:p>
    <w:p w14:paraId="29CD609E" w14:textId="77777777" w:rsidR="00F03544" w:rsidRPr="00A24812" w:rsidRDefault="00F03544" w:rsidP="00F03544">
      <w:pPr>
        <w:rPr>
          <w:noProof/>
          <w:sz w:val="28"/>
          <w:lang w:val="da-DK"/>
        </w:rPr>
      </w:pPr>
      <w:r w:rsidRPr="00A24812">
        <w:rPr>
          <w:noProof/>
          <w:sz w:val="28"/>
          <w:lang w:val="da-DK"/>
        </w:rPr>
        <w:t>Og tey eiga _________ børn, _________døtur og ___________ synir.</w:t>
      </w:r>
    </w:p>
    <w:p w14:paraId="427D074A" w14:textId="77777777" w:rsidR="00ED2FD5" w:rsidRPr="00F03544" w:rsidRDefault="00ED2FD5" w:rsidP="00ED2FD5">
      <w:pPr>
        <w:rPr>
          <w:noProof/>
          <w:sz w:val="28"/>
          <w:lang w:val="da-DK"/>
        </w:rPr>
      </w:pPr>
    </w:p>
    <w:p w14:paraId="518D84A3" w14:textId="77777777" w:rsidR="00ED2FD5" w:rsidRPr="005B019D" w:rsidRDefault="00ED2FD5" w:rsidP="00ED2FD5">
      <w:pPr>
        <w:rPr>
          <w:noProof/>
          <w:sz w:val="28"/>
          <w:lang w:val="fo-FO"/>
        </w:rPr>
      </w:pPr>
    </w:p>
    <w:p w14:paraId="3D264A7D" w14:textId="77777777" w:rsidR="00F70D5B" w:rsidRPr="005B019D" w:rsidRDefault="00F70D5B" w:rsidP="00F8482E">
      <w:pPr>
        <w:rPr>
          <w:noProof/>
          <w:lang w:val="fo-FO"/>
        </w:rPr>
      </w:pPr>
    </w:p>
    <w:sectPr w:rsidR="00F70D5B" w:rsidRPr="005B019D">
      <w:headerReference w:type="default" r:id="rId7"/>
      <w:footerReference w:type="default" r:id="rId8"/>
      <w:pgSz w:w="11906" w:h="16838" w:code="9"/>
      <w:pgMar w:top="567" w:right="851" w:bottom="851" w:left="964" w:header="964"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CBA96" w14:textId="77777777" w:rsidR="00992076" w:rsidRDefault="00992076">
      <w:r>
        <w:separator/>
      </w:r>
    </w:p>
  </w:endnote>
  <w:endnote w:type="continuationSeparator" w:id="0">
    <w:p w14:paraId="34A004D4" w14:textId="77777777" w:rsidR="00992076" w:rsidRDefault="0099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2ABC2" w14:textId="090F5CB4" w:rsidR="00992076" w:rsidRDefault="00992076">
    <w:pPr>
      <w:pStyle w:val="Sidefod"/>
      <w:rPr>
        <w:rFonts w:ascii="Arial" w:hAnsi="Arial"/>
        <w:color w:val="000080"/>
        <w:spacing w:val="40"/>
      </w:rPr>
    </w:pPr>
    <w:r>
      <w:rPr>
        <w:noProof/>
        <w:color w:val="000080"/>
        <w:spacing w:val="40"/>
        <w:lang w:val="fo-FO" w:eastAsia="fo-FO"/>
      </w:rPr>
      <w:drawing>
        <wp:anchor distT="0" distB="0" distL="114300" distR="114300" simplePos="0" relativeHeight="251657728" behindDoc="1" locked="0" layoutInCell="0" allowOverlap="1" wp14:anchorId="22A0ED7E" wp14:editId="0E41B026">
          <wp:simplePos x="0" y="0"/>
          <wp:positionH relativeFrom="column">
            <wp:posOffset>5788660</wp:posOffset>
          </wp:positionH>
          <wp:positionV relativeFrom="paragraph">
            <wp:posOffset>-860425</wp:posOffset>
          </wp:positionV>
          <wp:extent cx="681990" cy="1015365"/>
          <wp:effectExtent l="0" t="0" r="0" b="0"/>
          <wp:wrapNone/>
          <wp:docPr id="2" name="Billede 2" descr="KIWBF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WBF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olor w:val="000080"/>
        <w:spacing w:val="40"/>
      </w:rPr>
      <w:t>KIWANIS  INTERNATIONAL  EUROPE      ICELAND-FAROES DISTRICT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D7658" w14:textId="77777777" w:rsidR="00992076" w:rsidRDefault="00992076">
      <w:r>
        <w:separator/>
      </w:r>
    </w:p>
  </w:footnote>
  <w:footnote w:type="continuationSeparator" w:id="0">
    <w:p w14:paraId="7C7A80A4" w14:textId="77777777" w:rsidR="00992076" w:rsidRDefault="00992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6C272" w14:textId="485C6EFF" w:rsidR="00992076" w:rsidRDefault="00992076">
    <w:pPr>
      <w:pStyle w:val="Sidehoved"/>
      <w:tabs>
        <w:tab w:val="clear" w:pos="4153"/>
        <w:tab w:val="left" w:pos="1843"/>
      </w:tabs>
      <w:ind w:left="1843"/>
      <w:rPr>
        <w:b/>
        <w:i/>
        <w:color w:val="000080"/>
        <w:sz w:val="46"/>
      </w:rPr>
    </w:pPr>
    <w:r>
      <w:rPr>
        <w:noProof/>
        <w:lang w:val="fo-FO" w:eastAsia="fo-FO"/>
      </w:rPr>
      <w:drawing>
        <wp:anchor distT="0" distB="0" distL="114300" distR="114300" simplePos="0" relativeHeight="251658752" behindDoc="0" locked="0" layoutInCell="0" allowOverlap="1" wp14:anchorId="54E30CCB" wp14:editId="278EF7E1">
          <wp:simplePos x="0" y="0"/>
          <wp:positionH relativeFrom="column">
            <wp:posOffset>226060</wp:posOffset>
          </wp:positionH>
          <wp:positionV relativeFrom="paragraph">
            <wp:posOffset>-150495</wp:posOffset>
          </wp:positionV>
          <wp:extent cx="648000" cy="648000"/>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wanis_ov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80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48"/>
      </w:rPr>
      <w:tab/>
    </w:r>
    <w:r>
      <w:rPr>
        <w:b/>
        <w:i/>
        <w:color w:val="000080"/>
        <w:sz w:val="46"/>
      </w:rPr>
      <w:t>Kiwanisumdømið Ísland-Føroyar</w:t>
    </w:r>
    <w:r>
      <w:rPr>
        <w:b/>
        <w:i/>
        <w:color w:val="000080"/>
        <w:sz w:val="46"/>
      </w:rPr>
      <w:br/>
    </w:r>
    <w:r>
      <w:rPr>
        <w:rFonts w:ascii="Arial" w:hAnsi="Arial"/>
        <w:color w:val="000080"/>
        <w:sz w:val="16"/>
      </w:rPr>
      <w:t xml:space="preserve"> ENGJATEIG 11  -  105 REYKJAVÍK  ICELAND</w:t>
    </w:r>
  </w:p>
  <w:p w14:paraId="1AAE33E8" w14:textId="73A04D1C" w:rsidR="00992076" w:rsidRDefault="00992076">
    <w:pPr>
      <w:pStyle w:val="Sidehoved"/>
      <w:tabs>
        <w:tab w:val="clear" w:pos="4153"/>
        <w:tab w:val="left" w:pos="1843"/>
      </w:tabs>
      <w:rPr>
        <w:color w:val="000080"/>
        <w:sz w:val="14"/>
      </w:rPr>
    </w:pPr>
    <w:r>
      <w:rPr>
        <w:noProof/>
        <w:color w:val="000080"/>
        <w:sz w:val="14"/>
        <w:lang w:val="fo-FO" w:eastAsia="fo-FO"/>
      </w:rPr>
      <mc:AlternateContent>
        <mc:Choice Requires="wps">
          <w:drawing>
            <wp:anchor distT="0" distB="0" distL="114300" distR="114300" simplePos="0" relativeHeight="251656704" behindDoc="0" locked="0" layoutInCell="0" allowOverlap="1" wp14:anchorId="256EB19F" wp14:editId="4E5C3016">
              <wp:simplePos x="0" y="0"/>
              <wp:positionH relativeFrom="column">
                <wp:posOffset>1125220</wp:posOffset>
              </wp:positionH>
              <wp:positionV relativeFrom="paragraph">
                <wp:posOffset>36195</wp:posOffset>
              </wp:positionV>
              <wp:extent cx="5221605" cy="635"/>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2160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341DB" id="Line 1"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pt,2.85pt" to="49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" o:allowincell="f" strokecolor="navy"/>
          </w:pict>
        </mc:Fallback>
      </mc:AlternateContent>
    </w:r>
    <w:r>
      <w:rPr>
        <w:color w:val="000080"/>
        <w:sz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4ECC"/>
    <w:multiLevelType w:val="hybridMultilevel"/>
    <w:tmpl w:val="11844D32"/>
    <w:lvl w:ilvl="0" w:tplc="5CB4BF8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D160697"/>
    <w:multiLevelType w:val="singleLevel"/>
    <w:tmpl w:val="EE6C53B8"/>
    <w:lvl w:ilvl="0">
      <w:start w:val="1"/>
      <w:numFmt w:val="lowerLetter"/>
      <w:lvlText w:val="%1)"/>
      <w:lvlJc w:val="left"/>
      <w:pPr>
        <w:tabs>
          <w:tab w:val="num" w:pos="720"/>
        </w:tabs>
        <w:ind w:left="720" w:hanging="7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82E"/>
    <w:rsid w:val="00022585"/>
    <w:rsid w:val="0003009D"/>
    <w:rsid w:val="00093E81"/>
    <w:rsid w:val="001C6C3D"/>
    <w:rsid w:val="0022421A"/>
    <w:rsid w:val="00237453"/>
    <w:rsid w:val="003567C1"/>
    <w:rsid w:val="005B019D"/>
    <w:rsid w:val="00666E37"/>
    <w:rsid w:val="00686669"/>
    <w:rsid w:val="00702B32"/>
    <w:rsid w:val="007454BF"/>
    <w:rsid w:val="008039F9"/>
    <w:rsid w:val="008F7E1A"/>
    <w:rsid w:val="009120AA"/>
    <w:rsid w:val="009135AA"/>
    <w:rsid w:val="00992076"/>
    <w:rsid w:val="009D2F8A"/>
    <w:rsid w:val="009E2277"/>
    <w:rsid w:val="009F1546"/>
    <w:rsid w:val="00A03C03"/>
    <w:rsid w:val="00AA7FE5"/>
    <w:rsid w:val="00AF7491"/>
    <w:rsid w:val="00BB6813"/>
    <w:rsid w:val="00CF05BE"/>
    <w:rsid w:val="00DB0286"/>
    <w:rsid w:val="00E52352"/>
    <w:rsid w:val="00E805D0"/>
    <w:rsid w:val="00ED2FD5"/>
    <w:rsid w:val="00F03544"/>
    <w:rsid w:val="00F31AD8"/>
    <w:rsid w:val="00F529D9"/>
    <w:rsid w:val="00F70D5B"/>
    <w:rsid w:val="00F8482E"/>
    <w:rsid w:val="00F931BE"/>
  </w:rsids>
  <m:mathPr>
    <m:mathFont m:val="Cambria Math"/>
    <m:brkBin m:val="before"/>
    <m:brkBinSub m:val="--"/>
    <m:smallFrac m:val="0"/>
    <m:dispDef/>
    <m:lMargin m:val="0"/>
    <m:rMargin m:val="0"/>
    <m:defJc m:val="centerGroup"/>
    <m:wrapIndent m:val="1440"/>
    <m:intLim m:val="subSup"/>
    <m:naryLim m:val="undOvr"/>
  </m:mathPr>
  <w:themeFontLang w:val="fo-F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78009EEB"/>
  <w15:chartTrackingRefBased/>
  <w15:docId w15:val="{D3AFD856-D7F2-45FB-840E-462569B17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o-FO" w:eastAsia="fo-FO"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D2FD5"/>
    <w:rPr>
      <w:lang w:val="en-AU" w:eastAsia="en-US"/>
    </w:rPr>
  </w:style>
  <w:style w:type="paragraph" w:styleId="Overskrift1">
    <w:name w:val="heading 1"/>
    <w:basedOn w:val="Normal"/>
    <w:next w:val="Normal"/>
    <w:qFormat/>
    <w:rsid w:val="00ED2FD5"/>
    <w:pPr>
      <w:keepNext/>
      <w:outlineLvl w:val="0"/>
    </w:pPr>
    <w:rPr>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odtageradresse">
    <w:name w:val="envelope address"/>
    <w:basedOn w:val="Normal"/>
    <w:pPr>
      <w:framePr w:w="7920" w:h="1980" w:hRule="exact" w:hSpace="180" w:wrap="auto" w:hAnchor="page" w:xAlign="center" w:yAlign="bottom"/>
      <w:ind w:left="2880"/>
    </w:pPr>
    <w:rPr>
      <w:rFonts w:ascii="Arial" w:hAnsi="Arial"/>
      <w:sz w:val="28"/>
    </w:rPr>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character" w:styleId="Hyperlink">
    <w:name w:val="Hyperlink"/>
    <w:basedOn w:val="Standardskrifttypeiafsnit"/>
    <w:rsid w:val="001C6C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kIWANIS.dot"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kIWANIS</Template>
  <TotalTime>114</TotalTime>
  <Pages>4</Pages>
  <Words>884</Words>
  <Characters>5042</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Inntaka nýs félaga</vt:lpstr>
      <vt:lpstr>Inntaka nýs félaga</vt:lpstr>
    </vt:vector>
  </TitlesOfParts>
  <Company>Kiwanisklúbburinn Höfði</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Inntaka nýs félaga</dc:title>
  <dc:subject/>
  <dc:creator>Gestur Halldórsson</dc:creator>
  <cp:keywords/>
  <cp:lastModifiedBy>Uni Johannesen</cp:lastModifiedBy>
  <cp:revision>9</cp:revision>
  <cp:lastPrinted>2000-11-03T14:19:00Z</cp:lastPrinted>
  <dcterms:created xsi:type="dcterms:W3CDTF">2017-02-12T00:14:00Z</dcterms:created>
  <dcterms:modified xsi:type="dcterms:W3CDTF">2017-06-03T18:40:00Z</dcterms:modified>
</cp:coreProperties>
</file>